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4E040" w14:textId="26AB5637" w:rsidR="005E66A5" w:rsidRPr="005E66A5" w:rsidRDefault="00F977E6" w:rsidP="00F977E6">
      <w:pPr>
        <w:spacing w:line="360" w:lineRule="auto"/>
        <w:jc w:val="center"/>
        <w:rPr>
          <w:rFonts w:ascii="Montserrat" w:hAnsi="Montserrat"/>
          <w:b/>
          <w:bCs/>
        </w:rPr>
      </w:pPr>
      <w:r w:rsidRPr="00F977E6">
        <w:rPr>
          <w:rFonts w:ascii="Montserrat" w:hAnsi="Montserrat"/>
          <w:b/>
          <w:bCs/>
        </w:rPr>
        <w:t>INFORMATIVA SUL TRATTAMENTO DEI DATI PERSONALI NELL'AMBITO DEL PROGETTO DENOMINATO “WAY TOGETHER – WALKING AND YACHTING TOGETHER”</w:t>
      </w:r>
    </w:p>
    <w:p w14:paraId="5EE15FAC" w14:textId="0BFAB956" w:rsidR="005E66A5" w:rsidRPr="00F977E6" w:rsidRDefault="005E66A5" w:rsidP="00F977E6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F977E6" w:rsidRDefault="003A1798" w:rsidP="001F70CA">
      <w:pPr>
        <w:spacing w:line="360" w:lineRule="auto"/>
        <w:rPr>
          <w:rFonts w:ascii="Montserrat" w:hAnsi="Montserrat"/>
        </w:rPr>
      </w:pPr>
    </w:p>
    <w:p w14:paraId="7CD6407C" w14:textId="74BDD2ED" w:rsidR="00F977E6" w:rsidRPr="00F977E6" w:rsidRDefault="00E20A0C" w:rsidP="00F977E6">
      <w:pPr>
        <w:spacing w:line="360" w:lineRule="auto"/>
        <w:rPr>
          <w:rFonts w:ascii="Montserrat" w:hAnsi="Montserrat"/>
        </w:rPr>
      </w:pPr>
      <w:r>
        <w:rPr>
          <w:rFonts w:ascii="Montserrat" w:hAnsi="Montserrat"/>
        </w:rPr>
        <w:t>La Soc. Coop. Soc.</w:t>
      </w:r>
      <w:r w:rsidRPr="00993BB7">
        <w:rPr>
          <w:rFonts w:ascii="Montserrat" w:hAnsi="Montserrat"/>
        </w:rPr>
        <w:t xml:space="preserve"> I Corrieri dell’Oasi</w:t>
      </w:r>
      <w:r>
        <w:rPr>
          <w:rFonts w:ascii="Montserrat" w:hAnsi="Montserrat"/>
        </w:rPr>
        <w:t xml:space="preserve"> unitamente </w:t>
      </w:r>
      <w:r w:rsidRPr="00E20A0C">
        <w:rPr>
          <w:rFonts w:ascii="Montserrat" w:hAnsi="Montserrat"/>
        </w:rPr>
        <w:t>ad INSPIRE</w:t>
      </w:r>
      <w:r w:rsidR="00F977E6" w:rsidRPr="00E20A0C">
        <w:rPr>
          <w:rFonts w:ascii="Montserrat" w:hAnsi="Montserrat"/>
        </w:rPr>
        <w:t>,</w:t>
      </w:r>
      <w:r w:rsidR="00F977E6" w:rsidRPr="00F977E6">
        <w:rPr>
          <w:rFonts w:ascii="Montserrat" w:hAnsi="Montserrat"/>
        </w:rPr>
        <w:t xml:space="preserve"> ai sensi degli artt. 13 e 14 del Reg. (UE) 2016/679 (Regolamento Generale sulla Protezione dei Dati - GDPR), informa che:</w:t>
      </w:r>
    </w:p>
    <w:p w14:paraId="4274DD7E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11C530F7" w14:textId="77777777" w:rsidR="00993BB7" w:rsidRPr="00E20A0C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  <w:b/>
          <w:bCs/>
        </w:rPr>
      </w:pPr>
      <w:r w:rsidRPr="00E20A0C">
        <w:rPr>
          <w:rFonts w:ascii="Montserrat" w:hAnsi="Montserrat"/>
          <w:b/>
          <w:bCs/>
        </w:rPr>
        <w:t>il Titolare del trattamento dei dati è</w:t>
      </w:r>
      <w:r w:rsidR="00993BB7" w:rsidRPr="00E20A0C">
        <w:rPr>
          <w:rFonts w:ascii="Montserrat" w:hAnsi="Montserrat"/>
          <w:b/>
          <w:bCs/>
        </w:rPr>
        <w:t>:</w:t>
      </w:r>
    </w:p>
    <w:p w14:paraId="02049BF9" w14:textId="62FE36F9" w:rsidR="00F977E6" w:rsidRPr="00E20A0C" w:rsidRDefault="00993BB7" w:rsidP="000A4837">
      <w:pPr>
        <w:pStyle w:val="Paragrafoelenco"/>
        <w:numPr>
          <w:ilvl w:val="1"/>
          <w:numId w:val="32"/>
        </w:numPr>
        <w:spacing w:line="360" w:lineRule="auto"/>
        <w:rPr>
          <w:rFonts w:ascii="Montserrat" w:hAnsi="Montserrat"/>
        </w:rPr>
      </w:pPr>
      <w:r w:rsidRPr="00993BB7">
        <w:rPr>
          <w:rFonts w:ascii="Montserrat" w:hAnsi="Montserrat"/>
        </w:rPr>
        <w:t>Per l’Italia</w:t>
      </w:r>
      <w:r>
        <w:rPr>
          <w:rFonts w:ascii="Montserrat" w:hAnsi="Montserrat"/>
        </w:rPr>
        <w:t xml:space="preserve"> Soc. Coop. Soc.</w:t>
      </w:r>
      <w:r w:rsidR="00F977E6" w:rsidRPr="00993BB7">
        <w:rPr>
          <w:rFonts w:ascii="Montserrat" w:hAnsi="Montserrat"/>
        </w:rPr>
        <w:t xml:space="preserve"> </w:t>
      </w:r>
      <w:r w:rsidRPr="00993BB7">
        <w:rPr>
          <w:rFonts w:ascii="Montserrat" w:hAnsi="Montserrat"/>
        </w:rPr>
        <w:t>I Corrieri dell’Oasi</w:t>
      </w:r>
      <w:r w:rsidR="00F977E6" w:rsidRPr="00993BB7">
        <w:rPr>
          <w:rFonts w:ascii="Montserrat" w:hAnsi="Montserrat"/>
        </w:rPr>
        <w:t xml:space="preserve">, con sede in </w:t>
      </w:r>
      <w:r w:rsidRPr="00993BB7">
        <w:rPr>
          <w:rFonts w:ascii="Montserrat" w:hAnsi="Montserrat"/>
        </w:rPr>
        <w:t>Troina (EN), via Nazionale 34/A</w:t>
      </w:r>
      <w:r w:rsidR="00EC3D09">
        <w:rPr>
          <w:rFonts w:ascii="Montserrat" w:hAnsi="Montserrat"/>
        </w:rPr>
        <w:t>,</w:t>
      </w:r>
      <w:r w:rsidR="00F977E6" w:rsidRPr="00993BB7">
        <w:rPr>
          <w:rFonts w:ascii="Montserrat" w:hAnsi="Montserrat"/>
        </w:rPr>
        <w:t xml:space="preserve"> </w:t>
      </w:r>
      <w:r w:rsidR="00EC3D09">
        <w:rPr>
          <w:rFonts w:ascii="Montserrat" w:hAnsi="Montserrat"/>
        </w:rPr>
        <w:t>nella</w:t>
      </w:r>
      <w:r w:rsidR="00F977E6" w:rsidRPr="00993BB7">
        <w:rPr>
          <w:rFonts w:ascii="Montserrat" w:hAnsi="Montserrat"/>
        </w:rPr>
        <w:t xml:space="preserve"> persona del </w:t>
      </w:r>
      <w:bookmarkStart w:id="0" w:name="Bookmark"/>
      <w:bookmarkEnd w:id="0"/>
      <w:r w:rsidRPr="00993BB7">
        <w:rPr>
          <w:rFonts w:ascii="Montserrat" w:hAnsi="Montserrat"/>
        </w:rPr>
        <w:t>legale rappresentante</w:t>
      </w:r>
      <w:r w:rsidR="00F977E6" w:rsidRPr="00993BB7">
        <w:rPr>
          <w:rFonts w:ascii="Montserrat" w:hAnsi="Montserrat"/>
        </w:rPr>
        <w:t>,</w:t>
      </w:r>
      <w:r w:rsidRPr="00993BB7">
        <w:rPr>
          <w:rFonts w:ascii="Montserrat" w:hAnsi="Montserrat"/>
        </w:rPr>
        <w:t xml:space="preserve"> </w:t>
      </w:r>
      <w:proofErr w:type="spellStart"/>
      <w:r w:rsidRPr="00993BB7">
        <w:rPr>
          <w:rFonts w:ascii="Montserrat" w:hAnsi="Montserrat"/>
        </w:rPr>
        <w:t>Suraniti</w:t>
      </w:r>
      <w:proofErr w:type="spellEnd"/>
      <w:r w:rsidRPr="00993BB7">
        <w:rPr>
          <w:rFonts w:ascii="Montserrat" w:hAnsi="Montserrat"/>
        </w:rPr>
        <w:t xml:space="preserve"> Grazia Silvana</w:t>
      </w:r>
      <w:r>
        <w:rPr>
          <w:rFonts w:ascii="Montserrat" w:hAnsi="Montserrat"/>
        </w:rPr>
        <w:t>;</w:t>
      </w:r>
      <w:r w:rsidR="00E20A0C">
        <w:rPr>
          <w:rFonts w:ascii="Montserrat" w:hAnsi="Montserrat"/>
        </w:rPr>
        <w:t xml:space="preserve"> email: </w:t>
      </w:r>
      <w:hyperlink r:id="rId8" w:history="1">
        <w:r w:rsidR="00E20A0C" w:rsidRPr="00E20A0C">
          <w:rPr>
            <w:rStyle w:val="Collegamentoipertestuale"/>
            <w:rFonts w:ascii="Montserrat" w:hAnsi="Montserrat"/>
            <w:sz w:val="20"/>
            <w:szCs w:val="20"/>
          </w:rPr>
          <w:t>progettowaytogether@pec.it</w:t>
        </w:r>
      </w:hyperlink>
      <w:r w:rsidR="00E20A0C" w:rsidRPr="00E20A0C">
        <w:rPr>
          <w:rFonts w:ascii="Montserrat" w:hAnsi="Montserrat"/>
          <w:sz w:val="20"/>
          <w:szCs w:val="20"/>
        </w:rPr>
        <w:t>,</w:t>
      </w:r>
      <w:r w:rsidR="00E20A0C">
        <w:rPr>
          <w:rFonts w:ascii="Montserrat" w:hAnsi="Montserrat"/>
          <w:sz w:val="18"/>
          <w:szCs w:val="18"/>
        </w:rPr>
        <w:t xml:space="preserve"> Tel. 0935544728.</w:t>
      </w:r>
    </w:p>
    <w:p w14:paraId="61D5D672" w14:textId="271D5C1B" w:rsidR="00993BB7" w:rsidRDefault="00993BB7" w:rsidP="000A4837">
      <w:pPr>
        <w:pStyle w:val="Paragrafoelenco"/>
        <w:numPr>
          <w:ilvl w:val="1"/>
          <w:numId w:val="32"/>
        </w:numPr>
        <w:spacing w:line="360" w:lineRule="auto"/>
        <w:rPr>
          <w:rFonts w:ascii="Montserrat" w:hAnsi="Montserrat"/>
        </w:rPr>
      </w:pPr>
      <w:r w:rsidRPr="00E20A0C">
        <w:rPr>
          <w:rFonts w:ascii="Montserrat" w:hAnsi="Montserrat"/>
        </w:rPr>
        <w:t xml:space="preserve">Per Malta </w:t>
      </w:r>
      <w:r w:rsidR="00E20A0C">
        <w:rPr>
          <w:rFonts w:ascii="Montserrat" w:hAnsi="Montserrat"/>
        </w:rPr>
        <w:t xml:space="preserve">INSPIRE, con sede </w:t>
      </w:r>
      <w:r w:rsidR="00EC3D09">
        <w:rPr>
          <w:rFonts w:ascii="Montserrat" w:hAnsi="Montserrat"/>
        </w:rPr>
        <w:t xml:space="preserve">BLB801 </w:t>
      </w:r>
      <w:proofErr w:type="spellStart"/>
      <w:r w:rsidR="00EC3D09">
        <w:rPr>
          <w:rFonts w:ascii="Montserrat" w:hAnsi="Montserrat"/>
        </w:rPr>
        <w:t>Bulebel</w:t>
      </w:r>
      <w:proofErr w:type="spellEnd"/>
      <w:r w:rsidR="00EC3D09">
        <w:rPr>
          <w:rFonts w:ascii="Montserrat" w:hAnsi="Montserrat"/>
        </w:rPr>
        <w:t xml:space="preserve">, </w:t>
      </w:r>
      <w:proofErr w:type="spellStart"/>
      <w:r w:rsidR="00EC3D09">
        <w:rPr>
          <w:rFonts w:ascii="Montserrat" w:hAnsi="Montserrat"/>
        </w:rPr>
        <w:t>Zejtun</w:t>
      </w:r>
      <w:proofErr w:type="spellEnd"/>
      <w:r w:rsidR="00EC3D09">
        <w:rPr>
          <w:rFonts w:ascii="Montserrat" w:hAnsi="Montserrat"/>
        </w:rPr>
        <w:t xml:space="preserve"> ZTN 3000, Malta, nella persona del responsabile della protezione dei dati Angelito </w:t>
      </w:r>
      <w:proofErr w:type="spellStart"/>
      <w:r w:rsidR="00EC3D09">
        <w:rPr>
          <w:rFonts w:ascii="Montserrat" w:hAnsi="Montserrat"/>
        </w:rPr>
        <w:t>Sciberres</w:t>
      </w:r>
      <w:proofErr w:type="spellEnd"/>
      <w:r w:rsidR="00EC3D09">
        <w:rPr>
          <w:rFonts w:ascii="Montserrat" w:hAnsi="Montserrat"/>
        </w:rPr>
        <w:t xml:space="preserve">; email: </w:t>
      </w:r>
      <w:hyperlink r:id="rId9" w:history="1">
        <w:r w:rsidR="00EC3D09" w:rsidRPr="00E065E4">
          <w:rPr>
            <w:rStyle w:val="Collegamentoipertestuale"/>
            <w:rFonts w:ascii="Montserrat" w:hAnsi="Montserrat"/>
          </w:rPr>
          <w:t>dpo@inspire.org.mt</w:t>
        </w:r>
      </w:hyperlink>
    </w:p>
    <w:p w14:paraId="63A0EE40" w14:textId="77777777" w:rsidR="00EC3D09" w:rsidRPr="00E20A0C" w:rsidRDefault="00EC3D09" w:rsidP="00EC3D09">
      <w:pPr>
        <w:pStyle w:val="Paragrafoelenco"/>
        <w:spacing w:line="360" w:lineRule="auto"/>
        <w:ind w:left="1440"/>
        <w:rPr>
          <w:rFonts w:ascii="Montserrat" w:hAnsi="Montserrat"/>
        </w:rPr>
      </w:pPr>
    </w:p>
    <w:p w14:paraId="1FEF552E" w14:textId="77777777" w:rsidR="00E20A0C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E20A0C">
        <w:rPr>
          <w:rFonts w:ascii="Montserrat" w:hAnsi="Montserrat"/>
          <w:b/>
          <w:bCs/>
        </w:rPr>
        <w:t>il responsabile della protezione dei dati</w:t>
      </w:r>
      <w:r w:rsidRPr="00F977E6">
        <w:rPr>
          <w:rFonts w:ascii="Montserrat" w:hAnsi="Montserrat"/>
        </w:rPr>
        <w:t xml:space="preserve"> </w:t>
      </w:r>
      <w:r w:rsidRPr="00E20A0C">
        <w:rPr>
          <w:rFonts w:ascii="Montserrat" w:hAnsi="Montserrat"/>
          <w:b/>
          <w:bCs/>
        </w:rPr>
        <w:t>è</w:t>
      </w:r>
      <w:r w:rsidR="00E20A0C">
        <w:rPr>
          <w:rFonts w:ascii="Montserrat" w:hAnsi="Montserrat"/>
        </w:rPr>
        <w:t>:</w:t>
      </w:r>
    </w:p>
    <w:p w14:paraId="041D8E6A" w14:textId="2FCECA77" w:rsidR="00E20A0C" w:rsidRPr="00E20A0C" w:rsidRDefault="00E20A0C" w:rsidP="00E20A0C">
      <w:pPr>
        <w:pStyle w:val="Paragrafoelenco"/>
        <w:numPr>
          <w:ilvl w:val="1"/>
          <w:numId w:val="32"/>
        </w:numPr>
        <w:spacing w:line="360" w:lineRule="auto"/>
        <w:rPr>
          <w:rFonts w:ascii="Montserrat" w:hAnsi="Montserrat"/>
        </w:rPr>
      </w:pPr>
      <w:r w:rsidRPr="00993BB7">
        <w:rPr>
          <w:rFonts w:ascii="Montserrat" w:hAnsi="Montserrat"/>
        </w:rPr>
        <w:t>Per l’Italia</w:t>
      </w:r>
      <w:r>
        <w:rPr>
          <w:rFonts w:ascii="Montserrat" w:hAnsi="Montserrat"/>
        </w:rPr>
        <w:t xml:space="preserve"> Soc. Coop. Soc.</w:t>
      </w:r>
      <w:r w:rsidRPr="00993BB7">
        <w:rPr>
          <w:rFonts w:ascii="Montserrat" w:hAnsi="Montserrat"/>
        </w:rPr>
        <w:t xml:space="preserve"> I Corrieri dell’Oasi, con sede in Troina (EN), via Nazionale 34/A in persona del legale rappresentante, </w:t>
      </w:r>
      <w:proofErr w:type="spellStart"/>
      <w:r w:rsidRPr="00993BB7">
        <w:rPr>
          <w:rFonts w:ascii="Montserrat" w:hAnsi="Montserrat"/>
        </w:rPr>
        <w:t>Suraniti</w:t>
      </w:r>
      <w:proofErr w:type="spellEnd"/>
      <w:r w:rsidRPr="00993BB7">
        <w:rPr>
          <w:rFonts w:ascii="Montserrat" w:hAnsi="Montserrat"/>
        </w:rPr>
        <w:t xml:space="preserve"> Grazia Silvana</w:t>
      </w:r>
      <w:r>
        <w:rPr>
          <w:rFonts w:ascii="Montserrat" w:hAnsi="Montserrat"/>
        </w:rPr>
        <w:t xml:space="preserve">; email: </w:t>
      </w:r>
      <w:hyperlink r:id="rId10" w:history="1">
        <w:r w:rsidRPr="00E20A0C">
          <w:rPr>
            <w:rStyle w:val="Collegamentoipertestuale"/>
            <w:rFonts w:ascii="Montserrat" w:hAnsi="Montserrat"/>
            <w:sz w:val="20"/>
            <w:szCs w:val="20"/>
          </w:rPr>
          <w:t>progettowaytogether@pec.it</w:t>
        </w:r>
      </w:hyperlink>
      <w:r w:rsidRPr="00E20A0C">
        <w:rPr>
          <w:rFonts w:ascii="Montserrat" w:hAnsi="Montserrat"/>
          <w:sz w:val="20"/>
          <w:szCs w:val="20"/>
        </w:rPr>
        <w:t>,</w:t>
      </w:r>
      <w:r>
        <w:rPr>
          <w:rFonts w:ascii="Montserrat" w:hAnsi="Montserrat"/>
          <w:sz w:val="18"/>
          <w:szCs w:val="18"/>
        </w:rPr>
        <w:t xml:space="preserve"> Tel. 0935544728.</w:t>
      </w:r>
    </w:p>
    <w:p w14:paraId="07EC02BF" w14:textId="2F2F6A36" w:rsidR="00F977E6" w:rsidRPr="00EC3D09" w:rsidRDefault="00E20A0C" w:rsidP="005D7614">
      <w:pPr>
        <w:pStyle w:val="Paragrafoelenco"/>
        <w:numPr>
          <w:ilvl w:val="1"/>
          <w:numId w:val="32"/>
        </w:numPr>
        <w:spacing w:line="360" w:lineRule="auto"/>
        <w:rPr>
          <w:rFonts w:ascii="Montserrat" w:hAnsi="Montserrat"/>
        </w:rPr>
      </w:pPr>
      <w:r w:rsidRPr="00EC3D09">
        <w:rPr>
          <w:rFonts w:ascii="Montserrat" w:hAnsi="Montserrat"/>
        </w:rPr>
        <w:t xml:space="preserve">Per Malta INSPIRE, con sede </w:t>
      </w:r>
      <w:r w:rsidR="00EC3D09">
        <w:rPr>
          <w:rFonts w:ascii="Montserrat" w:hAnsi="Montserrat"/>
        </w:rPr>
        <w:t xml:space="preserve">con sede BLB801 </w:t>
      </w:r>
      <w:proofErr w:type="spellStart"/>
      <w:r w:rsidR="00EC3D09">
        <w:rPr>
          <w:rFonts w:ascii="Montserrat" w:hAnsi="Montserrat"/>
        </w:rPr>
        <w:t>Bulebel</w:t>
      </w:r>
      <w:proofErr w:type="spellEnd"/>
      <w:r w:rsidR="00EC3D09">
        <w:rPr>
          <w:rFonts w:ascii="Montserrat" w:hAnsi="Montserrat"/>
        </w:rPr>
        <w:t xml:space="preserve">, </w:t>
      </w:r>
      <w:proofErr w:type="spellStart"/>
      <w:r w:rsidR="00EC3D09">
        <w:rPr>
          <w:rFonts w:ascii="Montserrat" w:hAnsi="Montserrat"/>
        </w:rPr>
        <w:t>Zejtun</w:t>
      </w:r>
      <w:proofErr w:type="spellEnd"/>
      <w:r w:rsidR="00EC3D09">
        <w:rPr>
          <w:rFonts w:ascii="Montserrat" w:hAnsi="Montserrat"/>
        </w:rPr>
        <w:t xml:space="preserve"> ZTN 3000, Malta, nella persona del responsabile della protezione dei dati Angelito </w:t>
      </w:r>
      <w:proofErr w:type="spellStart"/>
      <w:r w:rsidR="00EC3D09">
        <w:rPr>
          <w:rFonts w:ascii="Montserrat" w:hAnsi="Montserrat"/>
        </w:rPr>
        <w:t>Sciberres</w:t>
      </w:r>
      <w:proofErr w:type="spellEnd"/>
      <w:r w:rsidR="00EC3D09">
        <w:rPr>
          <w:rFonts w:ascii="Montserrat" w:hAnsi="Montserrat"/>
        </w:rPr>
        <w:t xml:space="preserve">; email: </w:t>
      </w:r>
      <w:hyperlink r:id="rId11" w:history="1">
        <w:r w:rsidR="00EC3D09" w:rsidRPr="00E065E4">
          <w:rPr>
            <w:rStyle w:val="Collegamentoipertestuale"/>
            <w:rFonts w:ascii="Montserrat" w:hAnsi="Montserrat"/>
          </w:rPr>
          <w:t>dpo@inspire.org.mt</w:t>
        </w:r>
      </w:hyperlink>
    </w:p>
    <w:p w14:paraId="04320F56" w14:textId="15B71D83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il trattamento dei dati, anche relativi alla salute, sarà effettuato da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titolar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nell'ambito dell'avviso pubblico e delle attività connesse (ivi compresa la valutazione multidisciplinare) di cui al progetto denominato “Way </w:t>
      </w:r>
      <w:proofErr w:type="spellStart"/>
      <w:r w:rsidRPr="00F977E6">
        <w:rPr>
          <w:rFonts w:ascii="Montserrat" w:hAnsi="Montserrat"/>
        </w:rPr>
        <w:t>Together</w:t>
      </w:r>
      <w:proofErr w:type="spellEnd"/>
      <w:r w:rsidRPr="00F977E6">
        <w:rPr>
          <w:rFonts w:ascii="Montserrat" w:hAnsi="Montserrat"/>
        </w:rPr>
        <w:t xml:space="preserve"> – Walking And Yachting </w:t>
      </w:r>
      <w:proofErr w:type="spellStart"/>
      <w:r w:rsidRPr="00F977E6">
        <w:rPr>
          <w:rFonts w:ascii="Montserrat" w:hAnsi="Montserrat"/>
        </w:rPr>
        <w:t>Together</w:t>
      </w:r>
      <w:proofErr w:type="spellEnd"/>
      <w:r w:rsidRPr="00F977E6">
        <w:rPr>
          <w:rFonts w:ascii="Montserrat" w:hAnsi="Montserrat"/>
        </w:rPr>
        <w:t xml:space="preserve">” e sarà finalizzato esclusivamente all’espletamento della suddetta procedura di selezione, degli adempimenti </w:t>
      </w:r>
      <w:r w:rsidRPr="00F977E6">
        <w:rPr>
          <w:rFonts w:ascii="Montserrat" w:hAnsi="Montserrat"/>
        </w:rPr>
        <w:lastRenderedPageBreak/>
        <w:t>connessi, dei compiti di interesse pubblico o connessi all'esercizio di pubblici poteri di cui è investito il titolare e degli adempimenti in materia di trasparenza connessi alla stessa;</w:t>
      </w:r>
    </w:p>
    <w:p w14:paraId="0F82F9B5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2EB23D29" w14:textId="6C1C3905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nell'ambito del progetto potranno essere raccolti anche dati personali quali immagini (foto) o video (riprese) per il cui trattamento verrà richiesto il consenso con apposito modulo;</w:t>
      </w:r>
    </w:p>
    <w:p w14:paraId="06E11C38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050434E0" w14:textId="59F86605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i dati forniti potranno essere oggetto di comunicazione ad altri enti pubblici solo in presenza di espressa previsione di legge o di regolamento, o se risulti comunque necessario per lo svolgimento della suddetta procedura; i dati forniti per le </w:t>
      </w:r>
      <w:proofErr w:type="gramStart"/>
      <w:r w:rsidRPr="00F977E6">
        <w:rPr>
          <w:rFonts w:ascii="Montserrat" w:hAnsi="Montserrat"/>
        </w:rPr>
        <w:t>predette</w:t>
      </w:r>
      <w:proofErr w:type="gramEnd"/>
      <w:r w:rsidRPr="00F977E6">
        <w:rPr>
          <w:rFonts w:ascii="Montserrat" w:hAnsi="Montserrat"/>
        </w:rPr>
        <w:t xml:space="preserve"> finalità non saranno trasferiti a paesi terzi o organizzazioni internazionali, all’interno o all’esterno dell’U.E., salvo quanto necessario atteso il carattere transfrontaliero tra Italia e Malta del suddetto progetto;</w:t>
      </w:r>
    </w:p>
    <w:p w14:paraId="0D6D2AC4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300E5192" w14:textId="44E96A70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destinatari dei dati saranno il personale dipendente de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titolar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implicat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nella procedura, i soggetti rappresentanti delle organizzazioni coinvolte, soggetti esterni eventualmente deputati a funzioni di controllo e di verifica, nonché ogni altro soggetto che vi abbia interesse ai sensi della L. 241/1990;</w:t>
      </w:r>
    </w:p>
    <w:p w14:paraId="305C1E40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59015507" w14:textId="506EEA34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il trattamento dei dati, compresi quelli di natura sanitaria, verrà effettuato in modo da garantire la sicurezza e la riservatezza degli stessi e potrà essere attuato mediante strumenti manuali ed informatici idonei alla memorizzazione, alla gestione e alla trasmissione;</w:t>
      </w:r>
    </w:p>
    <w:p w14:paraId="2327D296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49C688FA" w14:textId="1BA94E03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qualora i titolar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dovesse</w:t>
      </w:r>
      <w:r w:rsidR="00E20A0C">
        <w:rPr>
          <w:rFonts w:ascii="Montserrat" w:hAnsi="Montserrat"/>
        </w:rPr>
        <w:t>ro</w:t>
      </w:r>
      <w:r w:rsidRPr="00F977E6">
        <w:rPr>
          <w:rFonts w:ascii="Montserrat" w:hAnsi="Montserrat"/>
        </w:rPr>
        <w:t xml:space="preserve"> affidare le operazioni di trattamento a terzi, questi ultimi saranno </w:t>
      </w:r>
      <w:proofErr w:type="gramStart"/>
      <w:r w:rsidRPr="00F977E6">
        <w:rPr>
          <w:rFonts w:ascii="Montserrat" w:hAnsi="Montserrat"/>
        </w:rPr>
        <w:t>all’uopo</w:t>
      </w:r>
      <w:proofErr w:type="gramEnd"/>
      <w:r w:rsidRPr="00F977E6">
        <w:rPr>
          <w:rFonts w:ascii="Montserrat" w:hAnsi="Montserrat"/>
        </w:rPr>
        <w:t xml:space="preserve"> nominati responsabili del trattamento ai sensi dell’art. 28 del Reg. (UE) 2016/679; i dati potranno essere portati a </w:t>
      </w:r>
      <w:r w:rsidRPr="00F977E6">
        <w:rPr>
          <w:rFonts w:ascii="Montserrat" w:hAnsi="Montserrat"/>
        </w:rPr>
        <w:lastRenderedPageBreak/>
        <w:t>conoscenza di persone autorizzate al trattamento dal titolare;</w:t>
      </w:r>
    </w:p>
    <w:p w14:paraId="6081B968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6BB2BBC5" w14:textId="440BAFEC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i dati verranno conservati per il tempo necessario allo svolgimento della procedura e dei compiti di interesse pubblico o connessi all'esercizio di pubblici poteri di cui </w:t>
      </w:r>
      <w:r w:rsidR="00E20A0C">
        <w:rPr>
          <w:rFonts w:ascii="Montserrat" w:hAnsi="Montserrat"/>
        </w:rPr>
        <w:t>sono</w:t>
      </w:r>
      <w:r w:rsidRPr="00F977E6">
        <w:rPr>
          <w:rFonts w:ascii="Montserrat" w:hAnsi="Montserrat"/>
        </w:rPr>
        <w:t xml:space="preserve"> investit</w:t>
      </w:r>
      <w:r w:rsidR="00E20A0C">
        <w:rPr>
          <w:rFonts w:ascii="Montserrat" w:hAnsi="Montserrat"/>
        </w:rPr>
        <w:t>i i</w:t>
      </w:r>
      <w:r w:rsidRPr="00F977E6">
        <w:rPr>
          <w:rFonts w:ascii="Montserrat" w:hAnsi="Montserrat"/>
        </w:rPr>
        <w:t xml:space="preserve"> titolar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>, nonché per l’ulteriore periodo eventualmente necessario per adempiere a specifici obblighi di legge;</w:t>
      </w:r>
    </w:p>
    <w:p w14:paraId="42DA7179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51400101" w14:textId="266B19F5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il soggetto che intende partecipare alla presente selezione è tenuto a fornire all</w:t>
      </w:r>
      <w:r w:rsidR="00E20A0C">
        <w:rPr>
          <w:rFonts w:ascii="Montserrat" w:hAnsi="Montserrat"/>
        </w:rPr>
        <w:t xml:space="preserve">e </w:t>
      </w:r>
      <w:r w:rsidRPr="00F977E6">
        <w:rPr>
          <w:rFonts w:ascii="Montserrat" w:hAnsi="Montserrat"/>
        </w:rPr>
        <w:t>Amministrazion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procedent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i dati richiesti in base ai criteri di ammissibilità e selezione dell'avviso nonché in base alla normativa vigente, pena esclusione o decadenza dalla stessa;</w:t>
      </w:r>
    </w:p>
    <w:p w14:paraId="1F73593C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27330C6B" w14:textId="7C8EE01F" w:rsidR="00F977E6" w:rsidRPr="00F977E6" w:rsidRDefault="00F977E6" w:rsidP="00F977E6">
      <w:pPr>
        <w:pStyle w:val="Paragrafoelenco"/>
        <w:numPr>
          <w:ilvl w:val="0"/>
          <w:numId w:val="32"/>
        </w:num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l'interessato potrà esercitare i diritti di cui agli artt. 15 e ss. del Reg. (UE) 2016/679 (accesso, rettifica, cancellazione, limitazione del trattamento, portabilità dei dati, opposizione al trattamento, revoca del consenso eventualmente prestato) contattando i titolar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oppure i</w:t>
      </w:r>
      <w:r w:rsidR="00E20A0C">
        <w:rPr>
          <w:rFonts w:ascii="Montserrat" w:hAnsi="Montserrat"/>
        </w:rPr>
        <w:t xml:space="preserve"> </w:t>
      </w:r>
      <w:r w:rsidRPr="00F977E6">
        <w:rPr>
          <w:rFonts w:ascii="Montserrat" w:hAnsi="Montserrat"/>
        </w:rPr>
        <w:t>responsabil</w:t>
      </w:r>
      <w:r w:rsidR="00E20A0C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della protezione dei dati e ricorrere al Garante per la protezione dei dati qualora ne ritenesse avvenuta la violazione.</w:t>
      </w:r>
    </w:p>
    <w:p w14:paraId="6C70327F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274E12DF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                             CONSENSO AL TRATTAMENTO DEI DATI PERSONALI   </w:t>
      </w:r>
    </w:p>
    <w:p w14:paraId="7936BBAA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br/>
        <w:t xml:space="preserve">                       ai sensi degli artt. 6, 9 e 13 del Regolamento (UE) 2016/679 (GDPR)</w:t>
      </w:r>
      <w:r w:rsidRPr="00F977E6">
        <w:rPr>
          <w:rFonts w:ascii="Montserrat" w:hAnsi="Montserrat"/>
        </w:rPr>
        <w:br/>
      </w:r>
      <w:r w:rsidRPr="00F977E6">
        <w:rPr>
          <w:rFonts w:ascii="Montserrat" w:hAnsi="Montserrat"/>
        </w:rPr>
        <w:br/>
        <w:t xml:space="preserve">Il/la sottoscritto/a __________________________, nato/a </w:t>
      </w:r>
      <w:proofErr w:type="spellStart"/>
      <w:r w:rsidRPr="00F977E6">
        <w:rPr>
          <w:rFonts w:ascii="Montserrat" w:hAnsi="Montserrat"/>
        </w:rPr>
        <w:t>a</w:t>
      </w:r>
      <w:proofErr w:type="spellEnd"/>
      <w:r w:rsidRPr="00F977E6">
        <w:rPr>
          <w:rFonts w:ascii="Montserrat" w:hAnsi="Montserrat"/>
        </w:rPr>
        <w:t xml:space="preserve"> ________________il _____________, residente in ____________________,</w:t>
      </w:r>
    </w:p>
    <w:p w14:paraId="43CA73FA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e</w:t>
      </w:r>
    </w:p>
    <w:p w14:paraId="48D00407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Il/la sottoscritto/a __________________________, nato/a </w:t>
      </w:r>
      <w:proofErr w:type="spellStart"/>
      <w:r w:rsidRPr="00F977E6">
        <w:rPr>
          <w:rFonts w:ascii="Montserrat" w:hAnsi="Montserrat"/>
        </w:rPr>
        <w:t>a</w:t>
      </w:r>
      <w:proofErr w:type="spellEnd"/>
      <w:r w:rsidRPr="00F977E6">
        <w:rPr>
          <w:rFonts w:ascii="Montserrat" w:hAnsi="Montserrat"/>
        </w:rPr>
        <w:t xml:space="preserve"> ________________il _____________, residente in ____________________,</w:t>
      </w:r>
    </w:p>
    <w:p w14:paraId="6F3761F2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  </w:t>
      </w:r>
      <w:r w:rsidRPr="00F977E6">
        <w:rPr>
          <w:rFonts w:ascii="Montserrat" w:hAnsi="Montserrat"/>
        </w:rPr>
        <w:br/>
      </w:r>
      <w:r w:rsidRPr="00F977E6">
        <w:rPr>
          <w:rFonts w:ascii="Montserrat" w:hAnsi="Montserrat"/>
        </w:rPr>
        <w:lastRenderedPageBreak/>
        <w:t>in proprio e in qualità di:</w:t>
      </w:r>
      <w:r w:rsidRPr="00F977E6">
        <w:rPr>
          <w:rFonts w:ascii="Montserrat" w:hAnsi="Montserrat"/>
        </w:rPr>
        <w:br/>
      </w:r>
      <w:r w:rsidRPr="00F977E6">
        <w:rPr>
          <w:rFonts w:ascii="Montserrat" w:hAnsi="Montserrat"/>
        </w:rPr>
        <w:br/>
      </w:r>
      <w:r w:rsidRPr="00F977E6">
        <w:rPr>
          <w:rFonts w:ascii="Segoe UI Symbol" w:hAnsi="Segoe UI Symbol" w:cs="Segoe UI Symbol"/>
        </w:rPr>
        <w:t>☐</w:t>
      </w:r>
      <w:r w:rsidRPr="00F977E6">
        <w:rPr>
          <w:rFonts w:ascii="Montserrat" w:hAnsi="Montserrat"/>
        </w:rPr>
        <w:t xml:space="preserve"> genitore  </w:t>
      </w:r>
      <w:r w:rsidRPr="00F977E6">
        <w:rPr>
          <w:rFonts w:ascii="Montserrat" w:hAnsi="Montserrat"/>
        </w:rPr>
        <w:br/>
      </w:r>
      <w:r w:rsidRPr="00F977E6">
        <w:rPr>
          <w:rFonts w:ascii="Segoe UI Symbol" w:hAnsi="Segoe UI Symbol" w:cs="Segoe UI Symbol"/>
        </w:rPr>
        <w:t>☐</w:t>
      </w:r>
      <w:r w:rsidRPr="00F977E6">
        <w:rPr>
          <w:rFonts w:ascii="Montserrat" w:hAnsi="Montserrat"/>
        </w:rPr>
        <w:t xml:space="preserve"> tutore legale  </w:t>
      </w:r>
      <w:r w:rsidRPr="00F977E6">
        <w:rPr>
          <w:rFonts w:ascii="Montserrat" w:hAnsi="Montserrat"/>
        </w:rPr>
        <w:br/>
      </w:r>
      <w:r w:rsidRPr="00F977E6">
        <w:rPr>
          <w:rFonts w:ascii="Segoe UI Symbol" w:hAnsi="Segoe UI Symbol" w:cs="Segoe UI Symbol"/>
        </w:rPr>
        <w:t>☐</w:t>
      </w:r>
      <w:r w:rsidRPr="00F977E6">
        <w:rPr>
          <w:rFonts w:ascii="Montserrat" w:hAnsi="Montserrat"/>
        </w:rPr>
        <w:t xml:space="preserve"> amministratore di sostegno  </w:t>
      </w:r>
      <w:r w:rsidRPr="00F977E6">
        <w:rPr>
          <w:rFonts w:ascii="Montserrat" w:hAnsi="Montserrat"/>
        </w:rPr>
        <w:br/>
      </w:r>
      <w:r w:rsidRPr="00F977E6">
        <w:rPr>
          <w:rFonts w:ascii="Segoe UI Symbol" w:hAnsi="Segoe UI Symbol" w:cs="Segoe UI Symbol"/>
        </w:rPr>
        <w:t>☐</w:t>
      </w:r>
      <w:r w:rsidRPr="00F977E6">
        <w:rPr>
          <w:rFonts w:ascii="Montserrat" w:hAnsi="Montserrat"/>
        </w:rPr>
        <w:t xml:space="preserve"> altro (specificare): _______  </w:t>
      </w:r>
      <w:r w:rsidRPr="00F977E6">
        <w:rPr>
          <w:rFonts w:ascii="Montserrat" w:hAnsi="Montserrat"/>
        </w:rPr>
        <w:br/>
      </w:r>
      <w:r w:rsidRPr="00F977E6">
        <w:rPr>
          <w:rFonts w:ascii="Montserrat" w:hAnsi="Montserrat"/>
        </w:rPr>
        <w:br/>
        <w:t xml:space="preserve">del minore/soggetto tutelato:  </w:t>
      </w:r>
      <w:r w:rsidRPr="00F977E6">
        <w:rPr>
          <w:rFonts w:ascii="Montserrat" w:hAnsi="Montserrat"/>
        </w:rPr>
        <w:br/>
        <w:t xml:space="preserve">___________________________, nato/a </w:t>
      </w:r>
      <w:proofErr w:type="spellStart"/>
      <w:r w:rsidRPr="00F977E6">
        <w:rPr>
          <w:rFonts w:ascii="Montserrat" w:hAnsi="Montserrat"/>
        </w:rPr>
        <w:t>a</w:t>
      </w:r>
      <w:proofErr w:type="spellEnd"/>
      <w:r w:rsidRPr="00F977E6">
        <w:rPr>
          <w:rFonts w:ascii="Montserrat" w:hAnsi="Montserrat"/>
        </w:rPr>
        <w:t xml:space="preserve"> _____________ il _____________  </w:t>
      </w:r>
    </w:p>
    <w:p w14:paraId="3AB58636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60EAA4D9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dichiarano di aver preso visione e conoscenza della superiore informativa e</w:t>
      </w:r>
      <w:r w:rsidRPr="00F977E6">
        <w:rPr>
          <w:rFonts w:ascii="Montserrat" w:hAnsi="Montserrat"/>
        </w:rPr>
        <w:br/>
      </w:r>
      <w:r w:rsidRPr="00F977E6">
        <w:rPr>
          <w:rFonts w:ascii="Montserrat" w:hAnsi="Montserrat"/>
        </w:rPr>
        <w:br/>
        <w:t xml:space="preserve">                                                            PRESTANO IL CONSENSO</w:t>
      </w:r>
    </w:p>
    <w:p w14:paraId="24C313DE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6ADDE8DD" w14:textId="035282EE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al trattamento dei dati personali propri e del minore/soggetto tutelato, inclusi quelli particolari (dati idonei a rivelare lo stato di salute) che saranno raccolti e trattati da</w:t>
      </w:r>
      <w:r w:rsidR="009A1B5F">
        <w:rPr>
          <w:rFonts w:ascii="Montserrat" w:hAnsi="Montserrat"/>
        </w:rPr>
        <w:t>lla</w:t>
      </w:r>
      <w:r w:rsidRPr="00F977E6">
        <w:rPr>
          <w:rFonts w:ascii="Montserrat" w:hAnsi="Montserrat"/>
        </w:rPr>
        <w:t xml:space="preserve"> </w:t>
      </w:r>
      <w:bookmarkStart w:id="1" w:name="_Hlk219892750"/>
      <w:r w:rsidR="00E20A0C">
        <w:rPr>
          <w:rFonts w:ascii="Montserrat" w:hAnsi="Montserrat"/>
        </w:rPr>
        <w:t>Soc. Coop. Soc.</w:t>
      </w:r>
      <w:r w:rsidR="00E20A0C" w:rsidRPr="00993BB7">
        <w:rPr>
          <w:rFonts w:ascii="Montserrat" w:hAnsi="Montserrat"/>
        </w:rPr>
        <w:t xml:space="preserve"> I Corrieri dell’Oasi</w:t>
      </w:r>
      <w:r w:rsidR="00E20A0C">
        <w:rPr>
          <w:rFonts w:ascii="Montserrat" w:hAnsi="Montserrat"/>
        </w:rPr>
        <w:t xml:space="preserve"> e d</w:t>
      </w:r>
      <w:r w:rsidR="009A1B5F">
        <w:rPr>
          <w:rFonts w:ascii="Montserrat" w:hAnsi="Montserrat"/>
        </w:rPr>
        <w:t>a</w:t>
      </w:r>
      <w:r w:rsidR="00E20A0C">
        <w:rPr>
          <w:rFonts w:ascii="Montserrat" w:hAnsi="Montserrat"/>
        </w:rPr>
        <w:t xml:space="preserve"> </w:t>
      </w:r>
      <w:r w:rsidR="00E20A0C" w:rsidRPr="00EC3D09">
        <w:rPr>
          <w:rFonts w:ascii="Montserrat" w:hAnsi="Montserrat"/>
        </w:rPr>
        <w:t>INSPIRE</w:t>
      </w:r>
      <w:bookmarkEnd w:id="1"/>
      <w:r w:rsidRPr="00F977E6">
        <w:rPr>
          <w:rFonts w:ascii="Montserrat" w:hAnsi="Montserrat"/>
        </w:rPr>
        <w:t>, in qualità di Titolar</w:t>
      </w:r>
      <w:r w:rsidR="00A96C47">
        <w:rPr>
          <w:rFonts w:ascii="Montserrat" w:hAnsi="Montserrat"/>
        </w:rPr>
        <w:t>i</w:t>
      </w:r>
      <w:r w:rsidRPr="00F977E6">
        <w:rPr>
          <w:rFonts w:ascii="Montserrat" w:hAnsi="Montserrat"/>
        </w:rPr>
        <w:t xml:space="preserve"> del trattamento, nell'ambito del progetto denominato “Way </w:t>
      </w:r>
      <w:proofErr w:type="spellStart"/>
      <w:r w:rsidRPr="00F977E6">
        <w:rPr>
          <w:rFonts w:ascii="Montserrat" w:hAnsi="Montserrat"/>
        </w:rPr>
        <w:t>Together</w:t>
      </w:r>
      <w:proofErr w:type="spellEnd"/>
      <w:r w:rsidRPr="00F977E6">
        <w:rPr>
          <w:rFonts w:ascii="Montserrat" w:hAnsi="Montserrat"/>
        </w:rPr>
        <w:t xml:space="preserve"> – Walking And Yachting </w:t>
      </w:r>
      <w:proofErr w:type="spellStart"/>
      <w:r w:rsidRPr="00F977E6">
        <w:rPr>
          <w:rFonts w:ascii="Montserrat" w:hAnsi="Montserrat"/>
        </w:rPr>
        <w:t>Together</w:t>
      </w:r>
      <w:proofErr w:type="spellEnd"/>
      <w:r w:rsidRPr="00F977E6">
        <w:rPr>
          <w:rFonts w:ascii="Montserrat" w:hAnsi="Montserrat"/>
        </w:rPr>
        <w:t>”.</w:t>
      </w:r>
    </w:p>
    <w:p w14:paraId="5E3B4F7C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</w:p>
    <w:p w14:paraId="246522C9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Luogo e data ____________________  </w:t>
      </w:r>
      <w:r w:rsidRPr="00F977E6">
        <w:rPr>
          <w:rFonts w:ascii="Montserrat" w:hAnsi="Montserrat"/>
        </w:rPr>
        <w:br/>
      </w:r>
    </w:p>
    <w:p w14:paraId="6610257D" w14:textId="77777777" w:rsidR="00F977E6" w:rsidRDefault="00F977E6" w:rsidP="00F977E6">
      <w:pPr>
        <w:spacing w:line="360" w:lineRule="auto"/>
        <w:rPr>
          <w:rFonts w:ascii="Montserrat" w:hAnsi="Montserrat"/>
        </w:rPr>
      </w:pPr>
    </w:p>
    <w:p w14:paraId="56F45195" w14:textId="1CBEFD82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Firma del genitore/tutore/amministratore di sostegno</w:t>
      </w:r>
      <w:r w:rsidRPr="00F977E6">
        <w:rPr>
          <w:rFonts w:ascii="Montserrat" w:hAnsi="Montserrat"/>
        </w:rPr>
        <w:br/>
      </w:r>
    </w:p>
    <w:p w14:paraId="75EAB5CA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 xml:space="preserve">__________________________________  </w:t>
      </w:r>
      <w:r w:rsidRPr="00F977E6">
        <w:rPr>
          <w:rFonts w:ascii="Montserrat" w:hAnsi="Montserrat"/>
        </w:rPr>
        <w:br/>
      </w:r>
    </w:p>
    <w:p w14:paraId="484CFF77" w14:textId="77777777" w:rsidR="00F977E6" w:rsidRPr="00F977E6" w:rsidRDefault="00F977E6" w:rsidP="00F977E6">
      <w:pPr>
        <w:spacing w:line="360" w:lineRule="auto"/>
        <w:rPr>
          <w:rFonts w:ascii="Montserrat" w:hAnsi="Montserrat"/>
        </w:rPr>
      </w:pPr>
      <w:r w:rsidRPr="00F977E6">
        <w:rPr>
          <w:rFonts w:ascii="Montserrat" w:hAnsi="Montserrat"/>
        </w:rPr>
        <w:t>__________________________________</w:t>
      </w:r>
    </w:p>
    <w:p w14:paraId="4CF16673" w14:textId="77777777" w:rsidR="00F977E6" w:rsidRDefault="00F977E6" w:rsidP="00F977E6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12"/>
      <w:footerReference w:type="default" r:id="rId13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27B6C" w14:textId="77777777" w:rsidR="00C44506" w:rsidRDefault="00C44506" w:rsidP="00BE25BC">
      <w:r>
        <w:separator/>
      </w:r>
    </w:p>
  </w:endnote>
  <w:endnote w:type="continuationSeparator" w:id="0">
    <w:p w14:paraId="186B5B18" w14:textId="77777777" w:rsidR="00C44506" w:rsidRDefault="00C44506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87673" w14:textId="77777777" w:rsidR="00C44506" w:rsidRDefault="00C44506" w:rsidP="00BE25BC">
      <w:r>
        <w:separator/>
      </w:r>
    </w:p>
  </w:footnote>
  <w:footnote w:type="continuationSeparator" w:id="0">
    <w:p w14:paraId="63CCFBED" w14:textId="77777777" w:rsidR="00C44506" w:rsidRDefault="00C44506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572E2A"/>
    <w:multiLevelType w:val="hybridMultilevel"/>
    <w:tmpl w:val="399EBAE8"/>
    <w:lvl w:ilvl="0" w:tplc="95B60CD8">
      <w:numFmt w:val="bullet"/>
      <w:lvlText w:val="-"/>
      <w:lvlJc w:val="left"/>
      <w:pPr>
        <w:ind w:left="1080" w:hanging="720"/>
      </w:pPr>
      <w:rPr>
        <w:rFonts w:ascii="Montserrat" w:eastAsia="Arial" w:hAnsi="Montserrat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826CD"/>
    <w:multiLevelType w:val="hybridMultilevel"/>
    <w:tmpl w:val="975E6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589474">
    <w:abstractNumId w:val="28"/>
  </w:num>
  <w:num w:numId="2" w16cid:durableId="377632056">
    <w:abstractNumId w:val="7"/>
  </w:num>
  <w:num w:numId="3" w16cid:durableId="462239259">
    <w:abstractNumId w:val="2"/>
  </w:num>
  <w:num w:numId="4" w16cid:durableId="352148962">
    <w:abstractNumId w:val="1"/>
  </w:num>
  <w:num w:numId="5" w16cid:durableId="1826314821">
    <w:abstractNumId w:val="20"/>
  </w:num>
  <w:num w:numId="6" w16cid:durableId="1655451525">
    <w:abstractNumId w:val="30"/>
  </w:num>
  <w:num w:numId="7" w16cid:durableId="1072200477">
    <w:abstractNumId w:val="23"/>
  </w:num>
  <w:num w:numId="8" w16cid:durableId="384716851">
    <w:abstractNumId w:val="29"/>
  </w:num>
  <w:num w:numId="9" w16cid:durableId="762184165">
    <w:abstractNumId w:val="16"/>
  </w:num>
  <w:num w:numId="10" w16cid:durableId="1839689353">
    <w:abstractNumId w:val="6"/>
  </w:num>
  <w:num w:numId="11" w16cid:durableId="472136148">
    <w:abstractNumId w:val="25"/>
  </w:num>
  <w:num w:numId="12" w16cid:durableId="369501884">
    <w:abstractNumId w:val="9"/>
  </w:num>
  <w:num w:numId="13" w16cid:durableId="708650580">
    <w:abstractNumId w:val="22"/>
  </w:num>
  <w:num w:numId="14" w16cid:durableId="1549106908">
    <w:abstractNumId w:val="21"/>
  </w:num>
  <w:num w:numId="15" w16cid:durableId="514151092">
    <w:abstractNumId w:val="13"/>
  </w:num>
  <w:num w:numId="16" w16cid:durableId="981689017">
    <w:abstractNumId w:val="8"/>
  </w:num>
  <w:num w:numId="17" w16cid:durableId="1709984343">
    <w:abstractNumId w:val="18"/>
  </w:num>
  <w:num w:numId="18" w16cid:durableId="395125010">
    <w:abstractNumId w:val="12"/>
  </w:num>
  <w:num w:numId="19" w16cid:durableId="1070880750">
    <w:abstractNumId w:val="10"/>
  </w:num>
  <w:num w:numId="20" w16cid:durableId="1487939988">
    <w:abstractNumId w:val="31"/>
  </w:num>
  <w:num w:numId="21" w16cid:durableId="273025725">
    <w:abstractNumId w:val="24"/>
  </w:num>
  <w:num w:numId="22" w16cid:durableId="1634599960">
    <w:abstractNumId w:val="14"/>
  </w:num>
  <w:num w:numId="23" w16cid:durableId="209614094">
    <w:abstractNumId w:val="15"/>
  </w:num>
  <w:num w:numId="24" w16cid:durableId="1029523315">
    <w:abstractNumId w:val="0"/>
  </w:num>
  <w:num w:numId="25" w16cid:durableId="424612905">
    <w:abstractNumId w:val="19"/>
  </w:num>
  <w:num w:numId="26" w16cid:durableId="793982286">
    <w:abstractNumId w:val="3"/>
  </w:num>
  <w:num w:numId="27" w16cid:durableId="502204565">
    <w:abstractNumId w:val="27"/>
  </w:num>
  <w:num w:numId="28" w16cid:durableId="1096637811">
    <w:abstractNumId w:val="5"/>
  </w:num>
  <w:num w:numId="29" w16cid:durableId="479687839">
    <w:abstractNumId w:val="26"/>
  </w:num>
  <w:num w:numId="30" w16cid:durableId="674189020">
    <w:abstractNumId w:val="4"/>
  </w:num>
  <w:num w:numId="31" w16cid:durableId="351539786">
    <w:abstractNumId w:val="17"/>
  </w:num>
  <w:num w:numId="32" w16cid:durableId="18403424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C6A2D"/>
    <w:rsid w:val="000D2028"/>
    <w:rsid w:val="000D7579"/>
    <w:rsid w:val="000D7792"/>
    <w:rsid w:val="001066A3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70385"/>
    <w:rsid w:val="00287B12"/>
    <w:rsid w:val="00295C34"/>
    <w:rsid w:val="00305EB8"/>
    <w:rsid w:val="00307AB4"/>
    <w:rsid w:val="00311F04"/>
    <w:rsid w:val="00313F49"/>
    <w:rsid w:val="003161DB"/>
    <w:rsid w:val="003169F8"/>
    <w:rsid w:val="00326F11"/>
    <w:rsid w:val="003370D6"/>
    <w:rsid w:val="00392B3D"/>
    <w:rsid w:val="003A1798"/>
    <w:rsid w:val="003B337D"/>
    <w:rsid w:val="003E0254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8491D"/>
    <w:rsid w:val="005C0A01"/>
    <w:rsid w:val="005D0790"/>
    <w:rsid w:val="005D38AC"/>
    <w:rsid w:val="005E66A5"/>
    <w:rsid w:val="00601060"/>
    <w:rsid w:val="00604BB0"/>
    <w:rsid w:val="00612E29"/>
    <w:rsid w:val="00615F10"/>
    <w:rsid w:val="0064215F"/>
    <w:rsid w:val="006559EC"/>
    <w:rsid w:val="00684C95"/>
    <w:rsid w:val="00684FD3"/>
    <w:rsid w:val="00692F4F"/>
    <w:rsid w:val="006C32F9"/>
    <w:rsid w:val="006C6060"/>
    <w:rsid w:val="006E113C"/>
    <w:rsid w:val="0074488A"/>
    <w:rsid w:val="00757FAF"/>
    <w:rsid w:val="00776645"/>
    <w:rsid w:val="00780B13"/>
    <w:rsid w:val="00780FEC"/>
    <w:rsid w:val="007C24D0"/>
    <w:rsid w:val="007C49A1"/>
    <w:rsid w:val="007D0449"/>
    <w:rsid w:val="0080105A"/>
    <w:rsid w:val="008204C6"/>
    <w:rsid w:val="0084574F"/>
    <w:rsid w:val="00846112"/>
    <w:rsid w:val="00861F87"/>
    <w:rsid w:val="00872ACD"/>
    <w:rsid w:val="008A62D1"/>
    <w:rsid w:val="008B7261"/>
    <w:rsid w:val="008B7309"/>
    <w:rsid w:val="008C7CF8"/>
    <w:rsid w:val="008D7B35"/>
    <w:rsid w:val="008E0329"/>
    <w:rsid w:val="008E3F1A"/>
    <w:rsid w:val="00900ADB"/>
    <w:rsid w:val="00917D6D"/>
    <w:rsid w:val="009260C1"/>
    <w:rsid w:val="0095426C"/>
    <w:rsid w:val="00961A19"/>
    <w:rsid w:val="0097376A"/>
    <w:rsid w:val="00973E1B"/>
    <w:rsid w:val="00982DC3"/>
    <w:rsid w:val="00985755"/>
    <w:rsid w:val="00993BB7"/>
    <w:rsid w:val="009A1B5F"/>
    <w:rsid w:val="009A23CF"/>
    <w:rsid w:val="009D2F27"/>
    <w:rsid w:val="009D4244"/>
    <w:rsid w:val="009E34F9"/>
    <w:rsid w:val="009F7E9F"/>
    <w:rsid w:val="00A20B12"/>
    <w:rsid w:val="00A43F3D"/>
    <w:rsid w:val="00A479CB"/>
    <w:rsid w:val="00A50183"/>
    <w:rsid w:val="00A742A9"/>
    <w:rsid w:val="00A96C47"/>
    <w:rsid w:val="00AA37B6"/>
    <w:rsid w:val="00AC3572"/>
    <w:rsid w:val="00AD21C0"/>
    <w:rsid w:val="00AD27BF"/>
    <w:rsid w:val="00AF44D7"/>
    <w:rsid w:val="00B1024E"/>
    <w:rsid w:val="00B27978"/>
    <w:rsid w:val="00B349C3"/>
    <w:rsid w:val="00B4118F"/>
    <w:rsid w:val="00B50718"/>
    <w:rsid w:val="00B6094C"/>
    <w:rsid w:val="00B70C92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44506"/>
    <w:rsid w:val="00C4491F"/>
    <w:rsid w:val="00C840C4"/>
    <w:rsid w:val="00CA1BF5"/>
    <w:rsid w:val="00CE06E4"/>
    <w:rsid w:val="00CE418B"/>
    <w:rsid w:val="00CF4433"/>
    <w:rsid w:val="00D10611"/>
    <w:rsid w:val="00D15F0C"/>
    <w:rsid w:val="00D32318"/>
    <w:rsid w:val="00D517D1"/>
    <w:rsid w:val="00D63C82"/>
    <w:rsid w:val="00D91850"/>
    <w:rsid w:val="00D93FB5"/>
    <w:rsid w:val="00DB1BBE"/>
    <w:rsid w:val="00DB30C7"/>
    <w:rsid w:val="00DC4A4D"/>
    <w:rsid w:val="00DD7D74"/>
    <w:rsid w:val="00E20823"/>
    <w:rsid w:val="00E20A0C"/>
    <w:rsid w:val="00E2298E"/>
    <w:rsid w:val="00E35FE6"/>
    <w:rsid w:val="00E52BD1"/>
    <w:rsid w:val="00E54D57"/>
    <w:rsid w:val="00E75C2F"/>
    <w:rsid w:val="00E949C7"/>
    <w:rsid w:val="00EA4043"/>
    <w:rsid w:val="00EC3D09"/>
    <w:rsid w:val="00ED5D00"/>
    <w:rsid w:val="00EF2B6E"/>
    <w:rsid w:val="00F03BD5"/>
    <w:rsid w:val="00F313FE"/>
    <w:rsid w:val="00F368E9"/>
    <w:rsid w:val="00F37209"/>
    <w:rsid w:val="00F41E51"/>
    <w:rsid w:val="00F461E9"/>
    <w:rsid w:val="00F671A2"/>
    <w:rsid w:val="00F72DB4"/>
    <w:rsid w:val="00F742EE"/>
    <w:rsid w:val="00F84696"/>
    <w:rsid w:val="00F977E6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A2573"/>
  <w15:docId w15:val="{3F8C97D3-8194-EB46-B8C1-85F2A9CE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0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ettowaytogether@pe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inspire.org.m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ogettowaytogether@pe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o@inspire.org.m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3862E-B125-4950-9FF3-0349099D6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</Template>
  <TotalTime>25</TotalTime>
  <Pages>5</Pages>
  <Words>872</Words>
  <Characters>4972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</dc:creator>
  <cp:keywords/>
  <dc:description/>
  <cp:lastModifiedBy>Utente</cp:lastModifiedBy>
  <cp:revision>6</cp:revision>
  <dcterms:created xsi:type="dcterms:W3CDTF">2026-01-21T10:29:00Z</dcterms:created>
  <dcterms:modified xsi:type="dcterms:W3CDTF">2026-01-23T10:28:00Z</dcterms:modified>
</cp:coreProperties>
</file>