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02956" w14:textId="0EE43665" w:rsidR="00D16204" w:rsidRPr="005E66A5" w:rsidRDefault="00D16204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D16204">
        <w:rPr>
          <w:rFonts w:ascii="Montserrat" w:hAnsi="Montserrat"/>
          <w:b/>
          <w:bCs/>
        </w:rPr>
        <w:t>CONSENSO AL TRATTAMENTO DEI DATI PERSONALI DEL SOGGETTO MINORE/TUTELATO AI FINI DELLA VALUTAZIONE MULTIDISCIPLINARE NELL'AMBITO DEL PROGETTO DENOMINATO “WAY TOGETHER – WALKING AND YACHTING TOGETHER”</w:t>
      </w:r>
    </w:p>
    <w:p w14:paraId="2CA4E040" w14:textId="77777777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Il/la sottoscritto/a 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Il/la sottoscritto/a 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00BE402" w14:textId="0DE0AD21" w:rsidR="002163BC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dichiarano di aver preso visione e conoscenza dell'informativa rilasciata dal</w:t>
      </w:r>
      <w:r w:rsidR="005A02BC">
        <w:rPr>
          <w:rFonts w:ascii="Montserrat" w:hAnsi="Montserrat"/>
        </w:rPr>
        <w:t>l</w:t>
      </w:r>
      <w:r w:rsidR="002163BC">
        <w:rPr>
          <w:rFonts w:ascii="Montserrat" w:hAnsi="Montserrat"/>
        </w:rPr>
        <w:t>a</w:t>
      </w:r>
      <w:r w:rsidR="002163BC" w:rsidRPr="00D16204">
        <w:rPr>
          <w:rFonts w:ascii="Montserrat" w:hAnsi="Montserrat"/>
        </w:rPr>
        <w:t xml:space="preserve"> </w:t>
      </w:r>
      <w:r w:rsidR="002163BC">
        <w:rPr>
          <w:rFonts w:ascii="Montserrat" w:hAnsi="Montserrat"/>
        </w:rPr>
        <w:t>Soc. Coop. Soc.</w:t>
      </w:r>
      <w:r w:rsidR="002163BC" w:rsidRPr="00993BB7">
        <w:rPr>
          <w:rFonts w:ascii="Montserrat" w:hAnsi="Montserrat"/>
        </w:rPr>
        <w:t xml:space="preserve"> I Corrieri dell’Oasi</w:t>
      </w:r>
      <w:r w:rsidR="002163BC">
        <w:rPr>
          <w:rFonts w:ascii="Montserrat" w:hAnsi="Montserrat"/>
        </w:rPr>
        <w:t xml:space="preserve"> e da </w:t>
      </w:r>
      <w:r w:rsidR="002163BC" w:rsidRPr="0070207C">
        <w:rPr>
          <w:rFonts w:ascii="Montserrat" w:hAnsi="Montserrat"/>
        </w:rPr>
        <w:t>INSPIRE</w:t>
      </w:r>
      <w:r w:rsidR="002163BC" w:rsidRPr="005E66A5">
        <w:rPr>
          <w:rFonts w:ascii="Montserrat" w:hAnsi="Montserrat"/>
        </w:rPr>
        <w:t xml:space="preserve"> </w:t>
      </w:r>
      <w:r w:rsidRPr="005E66A5">
        <w:rPr>
          <w:rFonts w:ascii="Montserrat" w:hAnsi="Montserrat"/>
        </w:rPr>
        <w:t>ai sensi degli artt. 13 e 14 del Reg. (UE) 2016/679 (GDPR) e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                                                           </w:t>
      </w:r>
    </w:p>
    <w:p w14:paraId="7F7F3B1C" w14:textId="77777777" w:rsidR="002163BC" w:rsidRDefault="002163BC" w:rsidP="005E66A5">
      <w:pPr>
        <w:spacing w:line="360" w:lineRule="auto"/>
        <w:rPr>
          <w:rFonts w:ascii="Montserrat" w:hAnsi="Montserrat"/>
        </w:rPr>
      </w:pPr>
    </w:p>
    <w:p w14:paraId="3BD8BB0C" w14:textId="0761FE0C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PRESTANO IL CONSENSO  </w:t>
      </w:r>
    </w:p>
    <w:p w14:paraId="20D4D654" w14:textId="24DC5940" w:rsidR="00D16204" w:rsidRPr="00D16204" w:rsidRDefault="00D16204" w:rsidP="00D16204">
      <w:pPr>
        <w:spacing w:line="360" w:lineRule="auto"/>
        <w:rPr>
          <w:rFonts w:ascii="Montserrat" w:hAnsi="Montserrat"/>
        </w:rPr>
      </w:pPr>
      <w:r w:rsidRPr="00D16204">
        <w:rPr>
          <w:rFonts w:ascii="Montserrat" w:hAnsi="Montserrat"/>
        </w:rPr>
        <w:t>al trattamento dei dati personali del minore/soggetto tutelato, inclusi quelli particolari (dati sanitari, psicologici, sociali) che saranno raccolti e trattati da parte d</w:t>
      </w:r>
      <w:r w:rsidR="002163BC">
        <w:rPr>
          <w:rFonts w:ascii="Montserrat" w:hAnsi="Montserrat"/>
        </w:rPr>
        <w:t>ella</w:t>
      </w:r>
      <w:r w:rsidRPr="00D16204">
        <w:rPr>
          <w:rFonts w:ascii="Montserrat" w:hAnsi="Montserrat"/>
        </w:rPr>
        <w:t xml:space="preserve"> </w:t>
      </w:r>
      <w:r w:rsidR="002163BC">
        <w:rPr>
          <w:rFonts w:ascii="Montserrat" w:hAnsi="Montserrat"/>
        </w:rPr>
        <w:t>Soc. Coop. Soc.</w:t>
      </w:r>
      <w:r w:rsidR="002163BC" w:rsidRPr="00993BB7">
        <w:rPr>
          <w:rFonts w:ascii="Montserrat" w:hAnsi="Montserrat"/>
        </w:rPr>
        <w:t xml:space="preserve"> I Corrieri dell’Oasi</w:t>
      </w:r>
      <w:r w:rsidR="002163BC">
        <w:rPr>
          <w:rFonts w:ascii="Montserrat" w:hAnsi="Montserrat"/>
        </w:rPr>
        <w:t xml:space="preserve"> e da </w:t>
      </w:r>
      <w:r w:rsidR="002163BC" w:rsidRPr="0070207C">
        <w:rPr>
          <w:rFonts w:ascii="Montserrat" w:hAnsi="Montserrat"/>
        </w:rPr>
        <w:t>INSPIRE</w:t>
      </w:r>
      <w:r w:rsidRPr="00D16204">
        <w:rPr>
          <w:rFonts w:ascii="Montserrat" w:hAnsi="Montserrat"/>
        </w:rPr>
        <w:t>, in qualità di Titolar</w:t>
      </w:r>
      <w:r w:rsidR="002163BC">
        <w:rPr>
          <w:rFonts w:ascii="Montserrat" w:hAnsi="Montserrat"/>
        </w:rPr>
        <w:t>i</w:t>
      </w:r>
      <w:r w:rsidRPr="00D16204">
        <w:rPr>
          <w:rFonts w:ascii="Montserrat" w:hAnsi="Montserrat"/>
        </w:rPr>
        <w:t xml:space="preserve"> del trattamento, nell'ambito del progetto denominato “Way </w:t>
      </w:r>
      <w:proofErr w:type="spellStart"/>
      <w:r w:rsidRPr="00D16204">
        <w:rPr>
          <w:rFonts w:ascii="Montserrat" w:hAnsi="Montserrat"/>
        </w:rPr>
        <w:t>Together</w:t>
      </w:r>
      <w:proofErr w:type="spellEnd"/>
      <w:r w:rsidRPr="00D16204">
        <w:rPr>
          <w:rFonts w:ascii="Montserrat" w:hAnsi="Montserrat"/>
        </w:rPr>
        <w:t xml:space="preserve"> – Walking And Yachting </w:t>
      </w:r>
      <w:proofErr w:type="spellStart"/>
      <w:r w:rsidRPr="00D16204">
        <w:rPr>
          <w:rFonts w:ascii="Montserrat" w:hAnsi="Montserrat"/>
        </w:rPr>
        <w:t>Together</w:t>
      </w:r>
      <w:proofErr w:type="spellEnd"/>
      <w:r w:rsidRPr="00D16204">
        <w:rPr>
          <w:rFonts w:ascii="Montserrat" w:hAnsi="Montserrat"/>
        </w:rPr>
        <w:t>”, ai fini della valutazione multidisciplinare del soggetto, ai sensi degli artt. 6, 9 e 13 del Regolamento (UE) 2016/679 (GDPR).</w:t>
      </w:r>
    </w:p>
    <w:p w14:paraId="101F6E3D" w14:textId="77777777" w:rsidR="00D16204" w:rsidRPr="005E66A5" w:rsidRDefault="00D16204" w:rsidP="005E66A5">
      <w:pPr>
        <w:spacing w:line="360" w:lineRule="auto"/>
        <w:rPr>
          <w:rFonts w:ascii="Montserrat" w:hAnsi="Montserrat"/>
        </w:rPr>
      </w:pP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24A2F13A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Firma del genitore/tutore/amministratore di sostegno</w:t>
      </w:r>
      <w:r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8"/>
      <w:footerReference w:type="default" r:id="rId9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E33A7" w14:textId="77777777" w:rsidR="00A409C0" w:rsidRDefault="00A409C0" w:rsidP="00BE25BC">
      <w:r>
        <w:separator/>
      </w:r>
    </w:p>
  </w:endnote>
  <w:endnote w:type="continuationSeparator" w:id="0">
    <w:p w14:paraId="3A336518" w14:textId="77777777" w:rsidR="00A409C0" w:rsidRDefault="00A409C0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9ABB1" w14:textId="77777777" w:rsidR="00A409C0" w:rsidRDefault="00A409C0" w:rsidP="00BE25BC">
      <w:r>
        <w:separator/>
      </w:r>
    </w:p>
  </w:footnote>
  <w:footnote w:type="continuationSeparator" w:id="0">
    <w:p w14:paraId="24E29C14" w14:textId="77777777" w:rsidR="00A409C0" w:rsidRDefault="00A409C0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2907731">
    <w:abstractNumId w:val="26"/>
  </w:num>
  <w:num w:numId="2" w16cid:durableId="1879314456">
    <w:abstractNumId w:val="7"/>
  </w:num>
  <w:num w:numId="3" w16cid:durableId="128255480">
    <w:abstractNumId w:val="2"/>
  </w:num>
  <w:num w:numId="4" w16cid:durableId="1377509052">
    <w:abstractNumId w:val="1"/>
  </w:num>
  <w:num w:numId="5" w16cid:durableId="1943803577">
    <w:abstractNumId w:val="18"/>
  </w:num>
  <w:num w:numId="6" w16cid:durableId="1103914535">
    <w:abstractNumId w:val="28"/>
  </w:num>
  <w:num w:numId="7" w16cid:durableId="1539002046">
    <w:abstractNumId w:val="21"/>
  </w:num>
  <w:num w:numId="8" w16cid:durableId="1693875153">
    <w:abstractNumId w:val="27"/>
  </w:num>
  <w:num w:numId="9" w16cid:durableId="1142038103">
    <w:abstractNumId w:val="15"/>
  </w:num>
  <w:num w:numId="10" w16cid:durableId="542982510">
    <w:abstractNumId w:val="6"/>
  </w:num>
  <w:num w:numId="11" w16cid:durableId="488637653">
    <w:abstractNumId w:val="23"/>
  </w:num>
  <w:num w:numId="12" w16cid:durableId="2123376905">
    <w:abstractNumId w:val="9"/>
  </w:num>
  <w:num w:numId="13" w16cid:durableId="243732768">
    <w:abstractNumId w:val="20"/>
  </w:num>
  <w:num w:numId="14" w16cid:durableId="486015423">
    <w:abstractNumId w:val="19"/>
  </w:num>
  <w:num w:numId="15" w16cid:durableId="1987931524">
    <w:abstractNumId w:val="12"/>
  </w:num>
  <w:num w:numId="16" w16cid:durableId="1391077539">
    <w:abstractNumId w:val="8"/>
  </w:num>
  <w:num w:numId="17" w16cid:durableId="1486625703">
    <w:abstractNumId w:val="16"/>
  </w:num>
  <w:num w:numId="18" w16cid:durableId="138347817">
    <w:abstractNumId w:val="11"/>
  </w:num>
  <w:num w:numId="19" w16cid:durableId="1204052275">
    <w:abstractNumId w:val="10"/>
  </w:num>
  <w:num w:numId="20" w16cid:durableId="776557352">
    <w:abstractNumId w:val="29"/>
  </w:num>
  <w:num w:numId="21" w16cid:durableId="1761683792">
    <w:abstractNumId w:val="22"/>
  </w:num>
  <w:num w:numId="22" w16cid:durableId="938873505">
    <w:abstractNumId w:val="13"/>
  </w:num>
  <w:num w:numId="23" w16cid:durableId="552927693">
    <w:abstractNumId w:val="14"/>
  </w:num>
  <w:num w:numId="24" w16cid:durableId="1431462725">
    <w:abstractNumId w:val="0"/>
  </w:num>
  <w:num w:numId="25" w16cid:durableId="533545245">
    <w:abstractNumId w:val="17"/>
  </w:num>
  <w:num w:numId="26" w16cid:durableId="2037150232">
    <w:abstractNumId w:val="3"/>
  </w:num>
  <w:num w:numId="27" w16cid:durableId="33578113">
    <w:abstractNumId w:val="25"/>
  </w:num>
  <w:num w:numId="28" w16cid:durableId="1927227124">
    <w:abstractNumId w:val="5"/>
  </w:num>
  <w:num w:numId="29" w16cid:durableId="1332947214">
    <w:abstractNumId w:val="24"/>
  </w:num>
  <w:num w:numId="30" w16cid:durableId="686978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1E"/>
    <w:rsid w:val="000037B5"/>
    <w:rsid w:val="00013BD6"/>
    <w:rsid w:val="00031400"/>
    <w:rsid w:val="00040036"/>
    <w:rsid w:val="00043A26"/>
    <w:rsid w:val="000474AC"/>
    <w:rsid w:val="000C6A2D"/>
    <w:rsid w:val="000D2028"/>
    <w:rsid w:val="000D7792"/>
    <w:rsid w:val="0012070F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163BC"/>
    <w:rsid w:val="00270385"/>
    <w:rsid w:val="00305EB8"/>
    <w:rsid w:val="00307AB4"/>
    <w:rsid w:val="00311F04"/>
    <w:rsid w:val="00313F49"/>
    <w:rsid w:val="003161DB"/>
    <w:rsid w:val="003169F8"/>
    <w:rsid w:val="00326F11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4E94"/>
    <w:rsid w:val="00495A91"/>
    <w:rsid w:val="004A7428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A02BC"/>
    <w:rsid w:val="005D0790"/>
    <w:rsid w:val="005D38AC"/>
    <w:rsid w:val="005E66A5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0207C"/>
    <w:rsid w:val="0074488A"/>
    <w:rsid w:val="00757FAF"/>
    <w:rsid w:val="00776645"/>
    <w:rsid w:val="00780B13"/>
    <w:rsid w:val="00780FEC"/>
    <w:rsid w:val="007C24D0"/>
    <w:rsid w:val="007C49A1"/>
    <w:rsid w:val="007D0449"/>
    <w:rsid w:val="008204C6"/>
    <w:rsid w:val="0084574F"/>
    <w:rsid w:val="00846112"/>
    <w:rsid w:val="00861F87"/>
    <w:rsid w:val="00872ACD"/>
    <w:rsid w:val="008A62D1"/>
    <w:rsid w:val="008B7261"/>
    <w:rsid w:val="008B7309"/>
    <w:rsid w:val="008C7CF8"/>
    <w:rsid w:val="008D7B35"/>
    <w:rsid w:val="008E0329"/>
    <w:rsid w:val="008E3F1A"/>
    <w:rsid w:val="008F112B"/>
    <w:rsid w:val="00900ADB"/>
    <w:rsid w:val="00917D6D"/>
    <w:rsid w:val="009260C1"/>
    <w:rsid w:val="0095426C"/>
    <w:rsid w:val="00961A19"/>
    <w:rsid w:val="00962E75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09C0"/>
    <w:rsid w:val="00A43F3D"/>
    <w:rsid w:val="00A479CB"/>
    <w:rsid w:val="00A50183"/>
    <w:rsid w:val="00A742A9"/>
    <w:rsid w:val="00AA37B6"/>
    <w:rsid w:val="00AC3572"/>
    <w:rsid w:val="00AD21C0"/>
    <w:rsid w:val="00AD27BF"/>
    <w:rsid w:val="00AF44D7"/>
    <w:rsid w:val="00B1024E"/>
    <w:rsid w:val="00B10D16"/>
    <w:rsid w:val="00B27978"/>
    <w:rsid w:val="00B349C3"/>
    <w:rsid w:val="00B4118F"/>
    <w:rsid w:val="00B50718"/>
    <w:rsid w:val="00B6094C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4491F"/>
    <w:rsid w:val="00C840C4"/>
    <w:rsid w:val="00CA1BF5"/>
    <w:rsid w:val="00CE06E4"/>
    <w:rsid w:val="00CE418B"/>
    <w:rsid w:val="00D10611"/>
    <w:rsid w:val="00D15F0C"/>
    <w:rsid w:val="00D16204"/>
    <w:rsid w:val="00D32318"/>
    <w:rsid w:val="00D517D1"/>
    <w:rsid w:val="00D63C82"/>
    <w:rsid w:val="00D80405"/>
    <w:rsid w:val="00D91850"/>
    <w:rsid w:val="00D93FB5"/>
    <w:rsid w:val="00D9606A"/>
    <w:rsid w:val="00DB1BBE"/>
    <w:rsid w:val="00DB30C7"/>
    <w:rsid w:val="00DC4A4D"/>
    <w:rsid w:val="00DD7D74"/>
    <w:rsid w:val="00E17CC6"/>
    <w:rsid w:val="00E20823"/>
    <w:rsid w:val="00E2298E"/>
    <w:rsid w:val="00E35FE6"/>
    <w:rsid w:val="00E52BD1"/>
    <w:rsid w:val="00E54D57"/>
    <w:rsid w:val="00E75C2F"/>
    <w:rsid w:val="00E949C7"/>
    <w:rsid w:val="00EA4043"/>
    <w:rsid w:val="00ED4B5C"/>
    <w:rsid w:val="00ED5D00"/>
    <w:rsid w:val="00EF2B6E"/>
    <w:rsid w:val="00F03BD5"/>
    <w:rsid w:val="00F313FE"/>
    <w:rsid w:val="00F368E9"/>
    <w:rsid w:val="00F37209"/>
    <w:rsid w:val="00F41E51"/>
    <w:rsid w:val="00F461E9"/>
    <w:rsid w:val="00F671A2"/>
    <w:rsid w:val="00F72DB4"/>
    <w:rsid w:val="00F742EE"/>
    <w:rsid w:val="00F84696"/>
    <w:rsid w:val="00FD2451"/>
    <w:rsid w:val="00FD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A2573"/>
  <w15:docId w15:val="{3F8C97D3-8194-EB46-B8C1-85F2A9CE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FBE222-86F3-4EDE-901B-99F8AE3D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8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Utente</cp:lastModifiedBy>
  <cp:revision>5</cp:revision>
  <dcterms:created xsi:type="dcterms:W3CDTF">2026-01-21T10:31:00Z</dcterms:created>
  <dcterms:modified xsi:type="dcterms:W3CDTF">2026-01-23T12:04:00Z</dcterms:modified>
</cp:coreProperties>
</file>