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4E040" w14:textId="27FFC0D0" w:rsidR="005E66A5" w:rsidRDefault="00350F09" w:rsidP="00350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ontserrat" w:hAnsi="Montserrat"/>
          <w:b/>
          <w:bCs/>
        </w:rPr>
        <w:t>C</w:t>
      </w:r>
      <w:r w:rsidRPr="00350F09">
        <w:rPr>
          <w:rFonts w:ascii="Montserrat" w:hAnsi="Montserrat"/>
          <w:b/>
          <w:bCs/>
        </w:rPr>
        <w:t>ONSENSO AL TRATTAMENTO DEI DATI PERSONALI DEL SOGGETTO MINORE/TUTELATO EFFETTUATO IN ATTIVITA' SPECIFICHE NELL'AMBITO DEL PROGETTO DENOMINATO “WAY TOGETHER – WALKING AND YACHTING TOGETHER”</w:t>
      </w:r>
    </w:p>
    <w:p w14:paraId="78E35EFE" w14:textId="77777777" w:rsidR="00350F09" w:rsidRPr="00350F09" w:rsidRDefault="00350F09" w:rsidP="00350F0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E15FAC" w14:textId="0BFAB956" w:rsidR="005E66A5" w:rsidRPr="005E66A5" w:rsidRDefault="005E66A5" w:rsidP="005E66A5">
      <w:pPr>
        <w:spacing w:line="360" w:lineRule="auto"/>
        <w:jc w:val="center"/>
        <w:rPr>
          <w:rFonts w:ascii="Montserrat" w:hAnsi="Montserrat"/>
          <w:b/>
          <w:bCs/>
        </w:rPr>
      </w:pPr>
      <w:r w:rsidRPr="005E66A5">
        <w:rPr>
          <w:rFonts w:ascii="Montserrat" w:hAnsi="Montserrat"/>
        </w:rPr>
        <w:t>ai sensi degli artt. 6, 9 e 13 del Regolamento (UE) 2016/679 (GDPR)</w:t>
      </w:r>
    </w:p>
    <w:p w14:paraId="549EE683" w14:textId="77777777" w:rsidR="003A1798" w:rsidRPr="005E66A5" w:rsidRDefault="003A1798" w:rsidP="001F70CA">
      <w:pPr>
        <w:spacing w:line="360" w:lineRule="auto"/>
        <w:rPr>
          <w:rFonts w:ascii="Montserrat" w:hAnsi="Montserrat"/>
          <w:b/>
          <w:bCs/>
        </w:rPr>
      </w:pPr>
    </w:p>
    <w:p w14:paraId="4694776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Il/la sottoscritto/a __________________________, nato/a </w:t>
      </w:r>
      <w:proofErr w:type="spellStart"/>
      <w:r w:rsidRPr="005E66A5">
        <w:rPr>
          <w:rFonts w:ascii="Montserrat" w:hAnsi="Montserrat"/>
        </w:rPr>
        <w:t>a</w:t>
      </w:r>
      <w:proofErr w:type="spellEnd"/>
      <w:r w:rsidRPr="005E66A5">
        <w:rPr>
          <w:rFonts w:ascii="Montserrat" w:hAnsi="Montserrat"/>
        </w:rPr>
        <w:t xml:space="preserve"> ________________il _____________, residente in ____________________,</w:t>
      </w:r>
    </w:p>
    <w:p w14:paraId="48B6B12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e</w:t>
      </w:r>
    </w:p>
    <w:p w14:paraId="23B7B948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Il/la sottoscritto/a __________________________, nato/a </w:t>
      </w:r>
      <w:proofErr w:type="spellStart"/>
      <w:r w:rsidRPr="005E66A5">
        <w:rPr>
          <w:rFonts w:ascii="Montserrat" w:hAnsi="Montserrat"/>
        </w:rPr>
        <w:t>a</w:t>
      </w:r>
      <w:proofErr w:type="spellEnd"/>
      <w:r w:rsidRPr="005E66A5">
        <w:rPr>
          <w:rFonts w:ascii="Montserrat" w:hAnsi="Montserrat"/>
        </w:rPr>
        <w:t xml:space="preserve"> ________________il _____________, residente in ____________________,</w:t>
      </w:r>
    </w:p>
    <w:p w14:paraId="22BAE13A" w14:textId="77777777" w:rsid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  </w:t>
      </w:r>
      <w:r w:rsidRPr="005E66A5">
        <w:rPr>
          <w:rFonts w:ascii="Montserrat" w:hAnsi="Montserrat"/>
        </w:rPr>
        <w:br/>
        <w:t>in qualità di: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genitore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tutore legale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amministratore di sostegno  </w:t>
      </w:r>
      <w:r w:rsidRPr="005E66A5">
        <w:rPr>
          <w:rFonts w:ascii="Montserrat" w:hAnsi="Montserrat"/>
        </w:rPr>
        <w:br/>
      </w:r>
      <w:r w:rsidRPr="005E66A5">
        <w:rPr>
          <w:rFonts w:ascii="Segoe UI Symbol" w:hAnsi="Segoe UI Symbol" w:cs="Segoe UI Symbol"/>
        </w:rPr>
        <w:t>☐</w:t>
      </w:r>
      <w:r w:rsidRPr="005E66A5">
        <w:rPr>
          <w:rFonts w:ascii="Montserrat" w:hAnsi="Montserrat"/>
        </w:rPr>
        <w:t xml:space="preserve"> altro (specificare): ________________  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del minore/soggetto tutelato:  </w:t>
      </w:r>
    </w:p>
    <w:p w14:paraId="5A4BBFE5" w14:textId="3443A919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br/>
        <w:t xml:space="preserve">___________________________, nato/a </w:t>
      </w:r>
      <w:proofErr w:type="spellStart"/>
      <w:r w:rsidRPr="005E66A5">
        <w:rPr>
          <w:rFonts w:ascii="Montserrat" w:hAnsi="Montserrat"/>
        </w:rPr>
        <w:t>a</w:t>
      </w:r>
      <w:proofErr w:type="spellEnd"/>
      <w:r w:rsidRPr="005E66A5">
        <w:rPr>
          <w:rFonts w:ascii="Montserrat" w:hAnsi="Montserrat"/>
        </w:rPr>
        <w:t xml:space="preserve"> _____________ il _____________  </w:t>
      </w:r>
    </w:p>
    <w:p w14:paraId="270D8BA2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4DB29EB7" w14:textId="042DF65D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dichiarano di aver preso visione e conoscenza dell'informativa rilasciata </w:t>
      </w:r>
      <w:r w:rsidR="00CD04C3" w:rsidRPr="005E66A5">
        <w:rPr>
          <w:rFonts w:ascii="Montserrat" w:hAnsi="Montserrat"/>
        </w:rPr>
        <w:t>dal</w:t>
      </w:r>
      <w:r w:rsidR="00CD04C3">
        <w:rPr>
          <w:rFonts w:ascii="Montserrat" w:hAnsi="Montserrat"/>
        </w:rPr>
        <w:t>la</w:t>
      </w:r>
      <w:r w:rsidR="00CD04C3" w:rsidRPr="00D16204">
        <w:rPr>
          <w:rFonts w:ascii="Montserrat" w:hAnsi="Montserrat"/>
        </w:rPr>
        <w:t xml:space="preserve"> </w:t>
      </w:r>
      <w:r w:rsidR="00CD04C3">
        <w:rPr>
          <w:rFonts w:ascii="Montserrat" w:hAnsi="Montserrat"/>
        </w:rPr>
        <w:t>Soc. Coop. Soc.</w:t>
      </w:r>
      <w:r w:rsidR="00CD04C3" w:rsidRPr="00993BB7">
        <w:rPr>
          <w:rFonts w:ascii="Montserrat" w:hAnsi="Montserrat"/>
        </w:rPr>
        <w:t xml:space="preserve"> I Corrieri dell’Oasi</w:t>
      </w:r>
      <w:r w:rsidR="00CD04C3">
        <w:rPr>
          <w:rFonts w:ascii="Montserrat" w:hAnsi="Montserrat"/>
        </w:rPr>
        <w:t xml:space="preserve"> e da </w:t>
      </w:r>
      <w:r w:rsidR="00CD04C3" w:rsidRPr="00397BD2">
        <w:rPr>
          <w:rFonts w:ascii="Montserrat" w:hAnsi="Montserrat"/>
        </w:rPr>
        <w:t>INSPIRE</w:t>
      </w:r>
      <w:r w:rsidR="00CD04C3" w:rsidRPr="005E66A5">
        <w:rPr>
          <w:rFonts w:ascii="Montserrat" w:hAnsi="Montserrat"/>
        </w:rPr>
        <w:t xml:space="preserve"> </w:t>
      </w:r>
      <w:r w:rsidRPr="005E66A5">
        <w:rPr>
          <w:rFonts w:ascii="Montserrat" w:hAnsi="Montserrat"/>
        </w:rPr>
        <w:t>ai sensi degli artt. 13 e 14 del Reg. (UE) 2016/679 (GDPR) e</w:t>
      </w:r>
      <w:r w:rsidRPr="005E66A5">
        <w:rPr>
          <w:rFonts w:ascii="Montserrat" w:hAnsi="Montserrat"/>
        </w:rPr>
        <w:br/>
      </w:r>
      <w:r w:rsidRPr="005E66A5">
        <w:rPr>
          <w:rFonts w:ascii="Montserrat" w:hAnsi="Montserrat"/>
        </w:rPr>
        <w:br/>
        <w:t xml:space="preserve">                                                              PRESTANO IL CONSENSO  </w:t>
      </w:r>
    </w:p>
    <w:p w14:paraId="587FBCA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53AE59D8" w14:textId="50792DC9" w:rsidR="00350F09" w:rsidRPr="00350F09" w:rsidRDefault="00350F09" w:rsidP="00350F09">
      <w:pPr>
        <w:spacing w:line="360" w:lineRule="auto"/>
        <w:rPr>
          <w:rFonts w:ascii="Montserrat" w:hAnsi="Montserrat"/>
        </w:rPr>
      </w:pPr>
      <w:r w:rsidRPr="00350F09">
        <w:rPr>
          <w:rFonts w:ascii="Montserrat" w:hAnsi="Montserrat"/>
        </w:rPr>
        <w:t xml:space="preserve">al trattamento dei dati personali del minore/soggetto tutelato, inclusi quelli particolari (dati idonei a rivelare lo stato di salute) che saranno raccolti e trattati da parte </w:t>
      </w:r>
      <w:r w:rsidR="00CD04C3" w:rsidRPr="00D16204">
        <w:rPr>
          <w:rFonts w:ascii="Montserrat" w:hAnsi="Montserrat"/>
        </w:rPr>
        <w:t>d</w:t>
      </w:r>
      <w:r w:rsidR="00CD04C3">
        <w:rPr>
          <w:rFonts w:ascii="Montserrat" w:hAnsi="Montserrat"/>
        </w:rPr>
        <w:t>ella</w:t>
      </w:r>
      <w:r w:rsidR="00CD04C3" w:rsidRPr="00D16204">
        <w:rPr>
          <w:rFonts w:ascii="Montserrat" w:hAnsi="Montserrat"/>
        </w:rPr>
        <w:t xml:space="preserve"> </w:t>
      </w:r>
      <w:r w:rsidR="00CD04C3">
        <w:rPr>
          <w:rFonts w:ascii="Montserrat" w:hAnsi="Montserrat"/>
        </w:rPr>
        <w:t>Soc. Coop. Soc.</w:t>
      </w:r>
      <w:r w:rsidR="00CD04C3" w:rsidRPr="00993BB7">
        <w:rPr>
          <w:rFonts w:ascii="Montserrat" w:hAnsi="Montserrat"/>
        </w:rPr>
        <w:t xml:space="preserve"> I Corrieri dell’Oasi</w:t>
      </w:r>
      <w:r w:rsidR="00CD04C3">
        <w:rPr>
          <w:rFonts w:ascii="Montserrat" w:hAnsi="Montserrat"/>
        </w:rPr>
        <w:t xml:space="preserve"> e da </w:t>
      </w:r>
      <w:r w:rsidR="00CD04C3" w:rsidRPr="00397BD2">
        <w:rPr>
          <w:rFonts w:ascii="Montserrat" w:hAnsi="Montserrat"/>
        </w:rPr>
        <w:t>INSPIRE</w:t>
      </w:r>
      <w:r w:rsidR="00CD04C3">
        <w:rPr>
          <w:rFonts w:ascii="Montserrat" w:hAnsi="Montserrat"/>
        </w:rPr>
        <w:t xml:space="preserve">, </w:t>
      </w:r>
      <w:r w:rsidRPr="00350F09">
        <w:rPr>
          <w:rFonts w:ascii="Montserrat" w:hAnsi="Montserrat"/>
        </w:rPr>
        <w:t>in qualità di Titolar</w:t>
      </w:r>
      <w:r w:rsidR="00CD04C3">
        <w:rPr>
          <w:rFonts w:ascii="Montserrat" w:hAnsi="Montserrat"/>
        </w:rPr>
        <w:t>i</w:t>
      </w:r>
      <w:r w:rsidRPr="00350F09">
        <w:rPr>
          <w:rFonts w:ascii="Montserrat" w:hAnsi="Montserrat"/>
        </w:rPr>
        <w:t xml:space="preserve"> del trattamento, ai sensi degli artt. 6, 9 e 13 del Regolamento (UE) 2016/679 (GDPR), relativamente all'attività svolta nell'ambito del progetto denominato “Way </w:t>
      </w:r>
      <w:proofErr w:type="spellStart"/>
      <w:r w:rsidRPr="00350F09">
        <w:rPr>
          <w:rFonts w:ascii="Montserrat" w:hAnsi="Montserrat"/>
        </w:rPr>
        <w:t>Together</w:t>
      </w:r>
      <w:proofErr w:type="spellEnd"/>
      <w:r w:rsidRPr="00350F09">
        <w:rPr>
          <w:rFonts w:ascii="Montserrat" w:hAnsi="Montserrat"/>
        </w:rPr>
        <w:t xml:space="preserve"> – Walking And Yachting </w:t>
      </w:r>
      <w:proofErr w:type="spellStart"/>
      <w:r w:rsidRPr="00350F09">
        <w:rPr>
          <w:rFonts w:ascii="Montserrat" w:hAnsi="Montserrat"/>
        </w:rPr>
        <w:t>Together</w:t>
      </w:r>
      <w:proofErr w:type="spellEnd"/>
      <w:r w:rsidRPr="00350F09">
        <w:rPr>
          <w:rFonts w:ascii="Montserrat" w:hAnsi="Montserrat"/>
        </w:rPr>
        <w:t>” e consistente in:</w:t>
      </w:r>
    </w:p>
    <w:p w14:paraId="7CC95AD3" w14:textId="77777777" w:rsidR="00350F09" w:rsidRDefault="00350F09" w:rsidP="005E66A5">
      <w:pPr>
        <w:spacing w:line="360" w:lineRule="auto"/>
        <w:rPr>
          <w:rFonts w:ascii="Montserrat" w:hAnsi="Montserrat"/>
        </w:rPr>
      </w:pPr>
    </w:p>
    <w:p w14:paraId="3BD8BB0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76F8F6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7DDDF567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____________________________________________.</w:t>
      </w:r>
    </w:p>
    <w:p w14:paraId="471C621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26EBAE99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3A95FDCC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Luogo e data ____________________  </w:t>
      </w:r>
      <w:r w:rsidRPr="005E66A5">
        <w:rPr>
          <w:rFonts w:ascii="Montserrat" w:hAnsi="Montserrat"/>
        </w:rPr>
        <w:br/>
      </w:r>
    </w:p>
    <w:p w14:paraId="20055A0C" w14:textId="77777777" w:rsidR="005E66A5" w:rsidRDefault="005E66A5" w:rsidP="005E66A5">
      <w:pPr>
        <w:spacing w:line="360" w:lineRule="auto"/>
        <w:rPr>
          <w:rFonts w:ascii="Montserrat" w:hAnsi="Montserrat"/>
        </w:rPr>
      </w:pPr>
    </w:p>
    <w:p w14:paraId="27364943" w14:textId="6724DF18" w:rsidR="005E66A5" w:rsidRPr="005E66A5" w:rsidRDefault="001E00FD" w:rsidP="005E66A5">
      <w:pPr>
        <w:spacing w:line="360" w:lineRule="auto"/>
        <w:rPr>
          <w:rFonts w:ascii="Montserrat" w:hAnsi="Montserrat"/>
        </w:rPr>
      </w:pPr>
      <w:r>
        <w:rPr>
          <w:rFonts w:ascii="Montserrat" w:hAnsi="Montserrat"/>
        </w:rPr>
        <w:t xml:space="preserve">C </w:t>
      </w:r>
      <w:r w:rsidR="005E66A5" w:rsidRPr="005E66A5">
        <w:rPr>
          <w:rFonts w:ascii="Montserrat" w:hAnsi="Montserrat"/>
        </w:rPr>
        <w:t>Firma del genitore/tutore/amministratore di sostegno</w:t>
      </w:r>
      <w:r w:rsidR="005E66A5" w:rsidRPr="005E66A5">
        <w:rPr>
          <w:rFonts w:ascii="Montserrat" w:hAnsi="Montserrat"/>
        </w:rPr>
        <w:br/>
      </w:r>
    </w:p>
    <w:p w14:paraId="68A5541F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 xml:space="preserve">__________________________________  </w:t>
      </w:r>
      <w:r w:rsidRPr="005E66A5">
        <w:rPr>
          <w:rFonts w:ascii="Montserrat" w:hAnsi="Montserrat"/>
        </w:rPr>
        <w:br/>
      </w:r>
    </w:p>
    <w:p w14:paraId="29991FBA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  <w:r w:rsidRPr="005E66A5">
        <w:rPr>
          <w:rFonts w:ascii="Montserrat" w:hAnsi="Montserrat"/>
        </w:rPr>
        <w:t>__________________________________</w:t>
      </w:r>
    </w:p>
    <w:p w14:paraId="7262DCB6" w14:textId="77777777" w:rsidR="005E66A5" w:rsidRPr="005E66A5" w:rsidRDefault="005E66A5" w:rsidP="005E66A5">
      <w:pPr>
        <w:spacing w:line="360" w:lineRule="auto"/>
        <w:rPr>
          <w:rFonts w:ascii="Montserrat" w:hAnsi="Montserrat"/>
        </w:rPr>
      </w:pPr>
    </w:p>
    <w:p w14:paraId="022E558B" w14:textId="77777777" w:rsidR="005E66A5" w:rsidRPr="005E66A5" w:rsidRDefault="005E66A5" w:rsidP="003A1798">
      <w:pPr>
        <w:spacing w:line="360" w:lineRule="auto"/>
        <w:rPr>
          <w:rFonts w:ascii="Montserrat" w:hAnsi="Montserrat"/>
        </w:rPr>
      </w:pPr>
    </w:p>
    <w:p w14:paraId="342AD21D" w14:textId="7D062C6F" w:rsidR="004F4E31" w:rsidRPr="005E66A5" w:rsidRDefault="004F4E31" w:rsidP="001F70CA">
      <w:pPr>
        <w:spacing w:line="360" w:lineRule="auto"/>
        <w:rPr>
          <w:rFonts w:ascii="Montserrat" w:hAnsi="Montserrat"/>
        </w:rPr>
      </w:pPr>
    </w:p>
    <w:sectPr w:rsidR="004F4E31" w:rsidRPr="005E66A5" w:rsidSect="001F70CA">
      <w:headerReference w:type="default" r:id="rId8"/>
      <w:footerReference w:type="default" r:id="rId9"/>
      <w:pgSz w:w="11906" w:h="16838"/>
      <w:pgMar w:top="1641" w:right="1247" w:bottom="243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66005" w14:textId="77777777" w:rsidR="005E7739" w:rsidRDefault="005E7739" w:rsidP="00BE25BC">
      <w:r>
        <w:separator/>
      </w:r>
    </w:p>
  </w:endnote>
  <w:endnote w:type="continuationSeparator" w:id="0">
    <w:p w14:paraId="58AA7045" w14:textId="77777777" w:rsidR="005E7739" w:rsidRDefault="005E7739" w:rsidP="00BE2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EA0F7" w14:textId="311B2583" w:rsidR="00BE25BC" w:rsidRDefault="001F70CA">
    <w:pPr>
      <w:pStyle w:val="Pidipagina"/>
    </w:pPr>
    <w:r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CEE88" wp14:editId="3EE601E9">
              <wp:simplePos x="0" y="0"/>
              <wp:positionH relativeFrom="margin">
                <wp:posOffset>-234315</wp:posOffset>
              </wp:positionH>
              <wp:positionV relativeFrom="paragraph">
                <wp:posOffset>-744220</wp:posOffset>
              </wp:positionV>
              <wp:extent cx="3495040" cy="741045"/>
              <wp:effectExtent l="0" t="0" r="0" b="0"/>
              <wp:wrapThrough wrapText="bothSides">
                <wp:wrapPolygon edited="0">
                  <wp:start x="0" y="0"/>
                  <wp:lineTo x="0" y="21100"/>
                  <wp:lineTo x="21506" y="21100"/>
                  <wp:lineTo x="21506" y="0"/>
                  <wp:lineTo x="0" y="0"/>
                </wp:wrapPolygon>
              </wp:wrapThrough>
              <wp:docPr id="1062498120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95040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0D9DEECC" w14:textId="7FC96507" w:rsidR="006559EC" w:rsidRPr="00326F11" w:rsidRDefault="00326F11" w:rsidP="00326F11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</w:pPr>
                          <w:r>
                            <w:rPr>
                              <w:rFonts w:ascii="Montserrat"/>
                              <w:color w:val="000000"/>
                              <w:sz w:val="24"/>
                              <w:lang w:val="en-GB"/>
                            </w:rPr>
                            <w:t>PARTNER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CEE8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26" type="#_x0000_t202" style="position:absolute;margin-left:-18.45pt;margin-top:-58.6pt;width:275.2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" fillcolor="#f1f1f1" stroked="f">
              <v:textbox inset="0,0,0,0">
                <w:txbxContent>
                  <w:p w14:paraId="0D9DEECC" w14:textId="7FC96507" w:rsidR="006559EC" w:rsidRPr="00326F11" w:rsidRDefault="00326F11" w:rsidP="00326F11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</w:pPr>
                    <w:r>
                      <w:rPr>
                        <w:rFonts w:ascii="Montserrat"/>
                        <w:color w:val="000000"/>
                        <w:sz w:val="24"/>
                        <w:lang w:val="en-GB"/>
                      </w:rPr>
                      <w:t>PARTNER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="008E3F1A" w:rsidRPr="00E54D57">
      <w:rPr>
        <w:noProof/>
        <w:lang w:eastAsia="it-IT"/>
      </w:rPr>
      <w:drawing>
        <wp:anchor distT="0" distB="0" distL="114300" distR="114300" simplePos="0" relativeHeight="251667456" behindDoc="0" locked="0" layoutInCell="1" allowOverlap="1" wp14:anchorId="6B000481" wp14:editId="49BC8110">
          <wp:simplePos x="0" y="0"/>
          <wp:positionH relativeFrom="column">
            <wp:posOffset>1009650</wp:posOffset>
          </wp:positionH>
          <wp:positionV relativeFrom="page">
            <wp:posOffset>9712960</wp:posOffset>
          </wp:positionV>
          <wp:extent cx="716280" cy="244864"/>
          <wp:effectExtent l="0" t="0" r="7620" b="3175"/>
          <wp:wrapNone/>
          <wp:docPr id="196986420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244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1A"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0B4403A0" wp14:editId="2D84F9AA">
          <wp:simplePos x="0" y="0"/>
          <wp:positionH relativeFrom="column">
            <wp:posOffset>1772285</wp:posOffset>
          </wp:positionH>
          <wp:positionV relativeFrom="paragraph">
            <wp:posOffset>-455295</wp:posOffset>
          </wp:positionV>
          <wp:extent cx="670560" cy="408305"/>
          <wp:effectExtent l="0" t="0" r="0" b="0"/>
          <wp:wrapThrough wrapText="bothSides">
            <wp:wrapPolygon edited="0">
              <wp:start x="8591" y="0"/>
              <wp:lineTo x="0" y="12093"/>
              <wp:lineTo x="0" y="14109"/>
              <wp:lineTo x="614" y="16124"/>
              <wp:lineTo x="7364" y="20156"/>
              <wp:lineTo x="7977" y="20156"/>
              <wp:lineTo x="12886" y="20156"/>
              <wp:lineTo x="13500" y="20156"/>
              <wp:lineTo x="20864" y="16124"/>
              <wp:lineTo x="20864" y="12093"/>
              <wp:lineTo x="11659" y="0"/>
              <wp:lineTo x="8591" y="0"/>
            </wp:wrapPolygon>
          </wp:wrapThrough>
          <wp:docPr id="12963422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1312" behindDoc="0" locked="0" layoutInCell="1" allowOverlap="1" wp14:anchorId="0DE1AA11" wp14:editId="2E9BCBE9">
          <wp:simplePos x="0" y="0"/>
          <wp:positionH relativeFrom="column">
            <wp:posOffset>2482850</wp:posOffset>
          </wp:positionH>
          <wp:positionV relativeFrom="paragraph">
            <wp:posOffset>-363220</wp:posOffset>
          </wp:positionV>
          <wp:extent cx="714375" cy="238125"/>
          <wp:effectExtent l="0" t="0" r="9525" b="9525"/>
          <wp:wrapThrough wrapText="bothSides">
            <wp:wrapPolygon edited="0">
              <wp:start x="12096" y="0"/>
              <wp:lineTo x="0" y="0"/>
              <wp:lineTo x="0" y="19008"/>
              <wp:lineTo x="8064" y="20736"/>
              <wp:lineTo x="11520" y="20736"/>
              <wp:lineTo x="21312" y="19008"/>
              <wp:lineTo x="21312" y="5184"/>
              <wp:lineTo x="16128" y="0"/>
              <wp:lineTo x="12096" y="0"/>
            </wp:wrapPolygon>
          </wp:wrapThrough>
          <wp:docPr id="1862045283" name="Picture 5" descr="A blue text with a star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2045283" name="Picture 5" descr="A blue text with a star on a black background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rFonts w:ascii="Montserrat"/>
        <w:noProof/>
        <w:color w:val="000000"/>
        <w:sz w:val="24"/>
        <w:lang w:eastAsia="it-IT"/>
        <w14:ligatures w14:val="standardContextual"/>
      </w:rPr>
      <w:drawing>
        <wp:anchor distT="0" distB="0" distL="114300" distR="114300" simplePos="0" relativeHeight="251660288" behindDoc="0" locked="0" layoutInCell="1" allowOverlap="1" wp14:anchorId="3651A7A4" wp14:editId="70E30636">
          <wp:simplePos x="0" y="0"/>
          <wp:positionH relativeFrom="column">
            <wp:posOffset>506730</wp:posOffset>
          </wp:positionH>
          <wp:positionV relativeFrom="paragraph">
            <wp:posOffset>-457835</wp:posOffset>
          </wp:positionV>
          <wp:extent cx="428625" cy="384810"/>
          <wp:effectExtent l="0" t="0" r="9525" b="0"/>
          <wp:wrapThrough wrapText="bothSides">
            <wp:wrapPolygon edited="0">
              <wp:start x="8640" y="0"/>
              <wp:lineTo x="0" y="3208"/>
              <wp:lineTo x="0" y="16040"/>
              <wp:lineTo x="1920" y="20317"/>
              <wp:lineTo x="2880" y="20317"/>
              <wp:lineTo x="14400" y="20317"/>
              <wp:lineTo x="21120" y="17109"/>
              <wp:lineTo x="21120" y="7485"/>
              <wp:lineTo x="13440" y="0"/>
              <wp:lineTo x="8640" y="0"/>
            </wp:wrapPolygon>
          </wp:wrapThrough>
          <wp:docPr id="2058960583" name="Picture 3" descr="A blue circle with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8960583" name="Picture 3" descr="A blue circle with black background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384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3F1A">
      <w:rPr>
        <w:noProof/>
        <w:lang w:eastAsia="it-IT"/>
        <w14:ligatures w14:val="standardContextual"/>
      </w:rPr>
      <w:drawing>
        <wp:anchor distT="0" distB="0" distL="114300" distR="114300" simplePos="0" relativeHeight="251663360" behindDoc="0" locked="0" layoutInCell="1" allowOverlap="1" wp14:anchorId="2D88668D" wp14:editId="5C0C8006">
          <wp:simplePos x="0" y="0"/>
          <wp:positionH relativeFrom="column">
            <wp:posOffset>-169545</wp:posOffset>
          </wp:positionH>
          <wp:positionV relativeFrom="paragraph">
            <wp:posOffset>-367665</wp:posOffset>
          </wp:positionV>
          <wp:extent cx="596265" cy="203200"/>
          <wp:effectExtent l="0" t="0" r="0" b="6350"/>
          <wp:wrapThrough wrapText="bothSides">
            <wp:wrapPolygon edited="0">
              <wp:start x="0" y="0"/>
              <wp:lineTo x="0" y="20250"/>
              <wp:lineTo x="20703" y="20250"/>
              <wp:lineTo x="20703" y="0"/>
              <wp:lineTo x="0" y="0"/>
            </wp:wrapPolygon>
          </wp:wrapThrough>
          <wp:docPr id="261875331" name="Picture 4" descr="A logo with gree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875331" name="Picture 4" descr="A logo with green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D57" w:rsidRPr="00E54D57">
      <w:rPr>
        <w:noProof/>
        <w:lang w:eastAsia="it-IT"/>
      </w:rPr>
      <w:drawing>
        <wp:anchor distT="0" distB="0" distL="114300" distR="114300" simplePos="0" relativeHeight="251665408" behindDoc="1" locked="0" layoutInCell="1" allowOverlap="1" wp14:anchorId="43B6EAAF" wp14:editId="797AE04A">
          <wp:simplePos x="0" y="0"/>
          <wp:positionH relativeFrom="column">
            <wp:posOffset>2402840</wp:posOffset>
          </wp:positionH>
          <wp:positionV relativeFrom="page">
            <wp:posOffset>9624060</wp:posOffset>
          </wp:positionV>
          <wp:extent cx="858520" cy="293490"/>
          <wp:effectExtent l="0" t="0" r="0" b="0"/>
          <wp:wrapNone/>
          <wp:docPr id="13085257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29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D57">
      <w:rPr>
        <w:noProof/>
        <w:sz w:val="20"/>
        <w:lang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870EED" wp14:editId="18AE434E">
              <wp:simplePos x="0" y="0"/>
              <wp:positionH relativeFrom="column">
                <wp:posOffset>3409315</wp:posOffset>
              </wp:positionH>
              <wp:positionV relativeFrom="paragraph">
                <wp:posOffset>-749300</wp:posOffset>
              </wp:positionV>
              <wp:extent cx="2936875" cy="741045"/>
              <wp:effectExtent l="0" t="0" r="0" b="1905"/>
              <wp:wrapThrough wrapText="bothSides">
                <wp:wrapPolygon edited="0">
                  <wp:start x="0" y="0"/>
                  <wp:lineTo x="0" y="21100"/>
                  <wp:lineTo x="21437" y="21100"/>
                  <wp:lineTo x="21437" y="0"/>
                  <wp:lineTo x="0" y="0"/>
                </wp:wrapPolygon>
              </wp:wrapThrough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36875" cy="741045"/>
                      </a:xfrm>
                      <a:prstGeom prst="rect">
                        <a:avLst/>
                      </a:prstGeom>
                      <a:solidFill>
                        <a:srgbClr val="F1F1F1"/>
                      </a:solidFill>
                    </wps:spPr>
                    <wps:txbx>
                      <w:txbxContent>
                        <w:p w14:paraId="41174371" w14:textId="35B64120" w:rsidR="006559EC" w:rsidRPr="004C63AC" w:rsidRDefault="006559E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</w:pPr>
                          <w:r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CONTA</w:t>
                          </w:r>
                          <w:r w:rsidR="008E3F1A" w:rsidRPr="004C63AC">
                            <w:rPr>
                              <w:rFonts w:ascii="Montserrat"/>
                              <w:color w:val="000000"/>
                              <w:spacing w:val="-4"/>
                              <w:sz w:val="24"/>
                            </w:rPr>
                            <w:t>TTI</w:t>
                          </w:r>
                        </w:p>
                        <w:p w14:paraId="7DDD3679" w14:textId="77777777" w:rsidR="00E20823" w:rsidRPr="00E20823" w:rsidRDefault="00E20823" w:rsidP="00E20823">
                          <w:pPr>
                            <w:spacing w:before="89"/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Italia: progettowaytogether@pec.it</w:t>
                          </w:r>
                        </w:p>
                        <w:p w14:paraId="335018FB" w14:textId="2A7FCB07" w:rsidR="002162A2" w:rsidRPr="002162A2" w:rsidRDefault="00E20823" w:rsidP="00E20823">
                          <w:pPr>
                            <w:spacing w:before="89"/>
                            <w:jc w:val="center"/>
                          </w:pPr>
                          <w:r w:rsidRPr="00E20823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Malta: research@inspire.org.mt</w:t>
                          </w:r>
                          <w:r w:rsidR="002162A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4A7C84C" w14:textId="22DB2762" w:rsidR="006559EC" w:rsidRPr="002162A2" w:rsidRDefault="005D38AC" w:rsidP="006559EC">
                          <w:pPr>
                            <w:spacing w:before="89"/>
                            <w:jc w:val="center"/>
                            <w:rPr>
                              <w:rFonts w:ascii="Montserrat"/>
                              <w:color w:val="000000"/>
                            </w:rPr>
                          </w:pPr>
                          <w:r w:rsidRPr="002162A2">
                            <w:rPr>
                              <w:rFonts w:ascii="Montserrat"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870EED" id="_x0000_s1027" type="#_x0000_t202" style="position:absolute;margin-left:268.45pt;margin-top:-59pt;width:231.25pt;height:5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" fillcolor="#f1f1f1" stroked="f">
              <v:textbox inset="0,0,0,0">
                <w:txbxContent>
                  <w:p w14:paraId="41174371" w14:textId="35B64120" w:rsidR="006559EC" w:rsidRPr="004C63AC" w:rsidRDefault="006559E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</w:pPr>
                    <w:r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CONTA</w:t>
                    </w:r>
                    <w:r w:rsidR="008E3F1A" w:rsidRPr="004C63AC">
                      <w:rPr>
                        <w:rFonts w:ascii="Montserrat"/>
                        <w:color w:val="000000"/>
                        <w:spacing w:val="-4"/>
                        <w:sz w:val="24"/>
                      </w:rPr>
                      <w:t>TTI</w:t>
                    </w:r>
                  </w:p>
                  <w:p w14:paraId="7DDD3679" w14:textId="77777777" w:rsidR="00E20823" w:rsidRPr="00E20823" w:rsidRDefault="00E20823" w:rsidP="00E20823">
                    <w:pPr>
                      <w:spacing w:before="89"/>
                      <w:jc w:val="center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Italia: progettowaytogether@pec.it</w:t>
                    </w:r>
                  </w:p>
                  <w:p w14:paraId="335018FB" w14:textId="2A7FCB07" w:rsidR="002162A2" w:rsidRPr="002162A2" w:rsidRDefault="00E20823" w:rsidP="00E20823">
                    <w:pPr>
                      <w:spacing w:before="89"/>
                      <w:jc w:val="center"/>
                    </w:pPr>
                    <w:r w:rsidRPr="00E20823">
                      <w:rPr>
                        <w:rFonts w:ascii="Montserrat" w:hAnsi="Montserrat"/>
                        <w:sz w:val="18"/>
                        <w:szCs w:val="18"/>
                      </w:rPr>
                      <w:t>Malta: research@inspire.org.mt</w:t>
                    </w:r>
                    <w:r w:rsidR="002162A2">
                      <w:rPr>
                        <w:rFonts w:ascii="Montserrat" w:hAnsi="Montserrat"/>
                        <w:sz w:val="18"/>
                        <w:szCs w:val="18"/>
                      </w:rPr>
                      <w:t xml:space="preserve"> </w:t>
                    </w:r>
                  </w:p>
                  <w:p w14:paraId="24A7C84C" w14:textId="22DB2762" w:rsidR="006559EC" w:rsidRPr="002162A2" w:rsidRDefault="005D38AC" w:rsidP="006559EC">
                    <w:pPr>
                      <w:spacing w:before="89"/>
                      <w:jc w:val="center"/>
                      <w:rPr>
                        <w:rFonts w:ascii="Montserrat"/>
                        <w:color w:val="000000"/>
                      </w:rPr>
                    </w:pPr>
                    <w:r w:rsidRPr="002162A2">
                      <w:rPr>
                        <w:rFonts w:ascii="Montserrat"/>
                        <w:color w:val="000000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C574F" w14:textId="77777777" w:rsidR="005E7739" w:rsidRDefault="005E7739" w:rsidP="00BE25BC">
      <w:r>
        <w:separator/>
      </w:r>
    </w:p>
  </w:footnote>
  <w:footnote w:type="continuationSeparator" w:id="0">
    <w:p w14:paraId="2F5A022B" w14:textId="77777777" w:rsidR="005E7739" w:rsidRDefault="005E7739" w:rsidP="00BE2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03897" w14:textId="77777777" w:rsidR="00BE25BC" w:rsidRDefault="004B57A0" w:rsidP="00BE25BC">
    <w:pPr>
      <w:pStyle w:val="Intestazione"/>
    </w:pPr>
    <w:r>
      <w:rPr>
        <w:noProof/>
        <w:lang w:eastAsia="it-IT"/>
        <w14:ligatures w14:val="standardContextual"/>
      </w:rPr>
      <w:drawing>
        <wp:inline distT="0" distB="0" distL="0" distR="0" wp14:anchorId="79ACE40C" wp14:editId="78B5A175">
          <wp:extent cx="4921250" cy="1125656"/>
          <wp:effectExtent l="0" t="0" r="0" b="0"/>
          <wp:docPr id="2086015309" name="Picture 1" descr="A close-up of a white car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015309" name="Picture 1" descr="A close-up of a white car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72740" cy="1137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668B8A" w14:textId="77777777" w:rsidR="00B6094C" w:rsidRDefault="00B6094C" w:rsidP="00BE25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016"/>
    <w:multiLevelType w:val="multilevel"/>
    <w:tmpl w:val="ED0ED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E590D"/>
    <w:multiLevelType w:val="multilevel"/>
    <w:tmpl w:val="3D540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5B1BEF"/>
    <w:multiLevelType w:val="multilevel"/>
    <w:tmpl w:val="C5C0D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F4438E"/>
    <w:multiLevelType w:val="multilevel"/>
    <w:tmpl w:val="C620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445F7"/>
    <w:multiLevelType w:val="multilevel"/>
    <w:tmpl w:val="CD3C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61CBF"/>
    <w:multiLevelType w:val="multilevel"/>
    <w:tmpl w:val="0D3A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75556B"/>
    <w:multiLevelType w:val="multilevel"/>
    <w:tmpl w:val="707A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444E5"/>
    <w:multiLevelType w:val="multilevel"/>
    <w:tmpl w:val="96605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900B78"/>
    <w:multiLevelType w:val="multilevel"/>
    <w:tmpl w:val="E4949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5622AA"/>
    <w:multiLevelType w:val="multilevel"/>
    <w:tmpl w:val="2A6A9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D24786"/>
    <w:multiLevelType w:val="multilevel"/>
    <w:tmpl w:val="5B1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0A51CE"/>
    <w:multiLevelType w:val="hybridMultilevel"/>
    <w:tmpl w:val="4224B7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2193D"/>
    <w:multiLevelType w:val="hybridMultilevel"/>
    <w:tmpl w:val="C78AA6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2D1DA1"/>
    <w:multiLevelType w:val="hybridMultilevel"/>
    <w:tmpl w:val="BEA695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CC1526"/>
    <w:multiLevelType w:val="multilevel"/>
    <w:tmpl w:val="FF1E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E4075D"/>
    <w:multiLevelType w:val="hybridMultilevel"/>
    <w:tmpl w:val="361AC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75BA1"/>
    <w:multiLevelType w:val="multilevel"/>
    <w:tmpl w:val="0E7E3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6E7BF9"/>
    <w:multiLevelType w:val="multilevel"/>
    <w:tmpl w:val="9688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747A93"/>
    <w:multiLevelType w:val="multilevel"/>
    <w:tmpl w:val="4F22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C60F6"/>
    <w:multiLevelType w:val="hybridMultilevel"/>
    <w:tmpl w:val="0FE05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2375C"/>
    <w:multiLevelType w:val="hybridMultilevel"/>
    <w:tmpl w:val="0C5C9A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111D5"/>
    <w:multiLevelType w:val="multilevel"/>
    <w:tmpl w:val="C3D66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Montserrat" w:eastAsia="Arial" w:hAnsi="Montserrat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DF2842"/>
    <w:multiLevelType w:val="multilevel"/>
    <w:tmpl w:val="50C03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7C3D4C"/>
    <w:multiLevelType w:val="multilevel"/>
    <w:tmpl w:val="87C2A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00708D"/>
    <w:multiLevelType w:val="multilevel"/>
    <w:tmpl w:val="435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0F76E8"/>
    <w:multiLevelType w:val="multilevel"/>
    <w:tmpl w:val="005A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C6499E"/>
    <w:multiLevelType w:val="multilevel"/>
    <w:tmpl w:val="C72EB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EF4B0E"/>
    <w:multiLevelType w:val="multilevel"/>
    <w:tmpl w:val="5E8C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160035"/>
    <w:multiLevelType w:val="multilevel"/>
    <w:tmpl w:val="43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9713F8"/>
    <w:multiLevelType w:val="hybridMultilevel"/>
    <w:tmpl w:val="6F5C86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23077">
    <w:abstractNumId w:val="26"/>
  </w:num>
  <w:num w:numId="2" w16cid:durableId="1569804558">
    <w:abstractNumId w:val="7"/>
  </w:num>
  <w:num w:numId="3" w16cid:durableId="966156201">
    <w:abstractNumId w:val="2"/>
  </w:num>
  <w:num w:numId="4" w16cid:durableId="1258902316">
    <w:abstractNumId w:val="1"/>
  </w:num>
  <w:num w:numId="5" w16cid:durableId="1738934466">
    <w:abstractNumId w:val="18"/>
  </w:num>
  <w:num w:numId="6" w16cid:durableId="585697066">
    <w:abstractNumId w:val="28"/>
  </w:num>
  <w:num w:numId="7" w16cid:durableId="1028071015">
    <w:abstractNumId w:val="21"/>
  </w:num>
  <w:num w:numId="8" w16cid:durableId="2027169273">
    <w:abstractNumId w:val="27"/>
  </w:num>
  <w:num w:numId="9" w16cid:durableId="1175152231">
    <w:abstractNumId w:val="15"/>
  </w:num>
  <w:num w:numId="10" w16cid:durableId="1056782225">
    <w:abstractNumId w:val="6"/>
  </w:num>
  <w:num w:numId="11" w16cid:durableId="1106461744">
    <w:abstractNumId w:val="23"/>
  </w:num>
  <w:num w:numId="12" w16cid:durableId="1631596216">
    <w:abstractNumId w:val="9"/>
  </w:num>
  <w:num w:numId="13" w16cid:durableId="1895658605">
    <w:abstractNumId w:val="20"/>
  </w:num>
  <w:num w:numId="14" w16cid:durableId="736514708">
    <w:abstractNumId w:val="19"/>
  </w:num>
  <w:num w:numId="15" w16cid:durableId="2027562171">
    <w:abstractNumId w:val="12"/>
  </w:num>
  <w:num w:numId="16" w16cid:durableId="2118744723">
    <w:abstractNumId w:val="8"/>
  </w:num>
  <w:num w:numId="17" w16cid:durableId="565840355">
    <w:abstractNumId w:val="16"/>
  </w:num>
  <w:num w:numId="18" w16cid:durableId="1414935717">
    <w:abstractNumId w:val="11"/>
  </w:num>
  <w:num w:numId="19" w16cid:durableId="1076319152">
    <w:abstractNumId w:val="10"/>
  </w:num>
  <w:num w:numId="20" w16cid:durableId="414740481">
    <w:abstractNumId w:val="29"/>
  </w:num>
  <w:num w:numId="21" w16cid:durableId="1964072248">
    <w:abstractNumId w:val="22"/>
  </w:num>
  <w:num w:numId="22" w16cid:durableId="913780634">
    <w:abstractNumId w:val="13"/>
  </w:num>
  <w:num w:numId="23" w16cid:durableId="1964651925">
    <w:abstractNumId w:val="14"/>
  </w:num>
  <w:num w:numId="24" w16cid:durableId="1806728576">
    <w:abstractNumId w:val="0"/>
  </w:num>
  <w:num w:numId="25" w16cid:durableId="1617564089">
    <w:abstractNumId w:val="17"/>
  </w:num>
  <w:num w:numId="26" w16cid:durableId="1697120406">
    <w:abstractNumId w:val="3"/>
  </w:num>
  <w:num w:numId="27" w16cid:durableId="34085265">
    <w:abstractNumId w:val="25"/>
  </w:num>
  <w:num w:numId="28" w16cid:durableId="1041323324">
    <w:abstractNumId w:val="5"/>
  </w:num>
  <w:num w:numId="29" w16cid:durableId="871764036">
    <w:abstractNumId w:val="24"/>
  </w:num>
  <w:num w:numId="30" w16cid:durableId="20249345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E1E"/>
    <w:rsid w:val="000037B5"/>
    <w:rsid w:val="00031400"/>
    <w:rsid w:val="00040036"/>
    <w:rsid w:val="00043A26"/>
    <w:rsid w:val="000474AC"/>
    <w:rsid w:val="000C6A2D"/>
    <w:rsid w:val="000D2028"/>
    <w:rsid w:val="000D7792"/>
    <w:rsid w:val="00140A14"/>
    <w:rsid w:val="001459CE"/>
    <w:rsid w:val="00161CF9"/>
    <w:rsid w:val="00176BA8"/>
    <w:rsid w:val="00191D8C"/>
    <w:rsid w:val="00194E1E"/>
    <w:rsid w:val="001976B1"/>
    <w:rsid w:val="001A66D2"/>
    <w:rsid w:val="001B7304"/>
    <w:rsid w:val="001C2BE4"/>
    <w:rsid w:val="001E00FD"/>
    <w:rsid w:val="001F2AC0"/>
    <w:rsid w:val="001F4DF4"/>
    <w:rsid w:val="001F70CA"/>
    <w:rsid w:val="0021186B"/>
    <w:rsid w:val="002162A2"/>
    <w:rsid w:val="00270385"/>
    <w:rsid w:val="00305EB8"/>
    <w:rsid w:val="00307AB4"/>
    <w:rsid w:val="00311F04"/>
    <w:rsid w:val="00313F49"/>
    <w:rsid w:val="003161DB"/>
    <w:rsid w:val="003169F8"/>
    <w:rsid w:val="00326F11"/>
    <w:rsid w:val="00350F09"/>
    <w:rsid w:val="00397BD2"/>
    <w:rsid w:val="003A1798"/>
    <w:rsid w:val="003B337D"/>
    <w:rsid w:val="00426D60"/>
    <w:rsid w:val="0042752D"/>
    <w:rsid w:val="00432E46"/>
    <w:rsid w:val="00450C0A"/>
    <w:rsid w:val="004551A1"/>
    <w:rsid w:val="00455A77"/>
    <w:rsid w:val="00457C09"/>
    <w:rsid w:val="0046505E"/>
    <w:rsid w:val="00474DE4"/>
    <w:rsid w:val="004872D6"/>
    <w:rsid w:val="00495A91"/>
    <w:rsid w:val="004A7428"/>
    <w:rsid w:val="004B57A0"/>
    <w:rsid w:val="004C63AC"/>
    <w:rsid w:val="004F4E31"/>
    <w:rsid w:val="0050372A"/>
    <w:rsid w:val="005143FA"/>
    <w:rsid w:val="00517428"/>
    <w:rsid w:val="00530747"/>
    <w:rsid w:val="0054140F"/>
    <w:rsid w:val="00561B13"/>
    <w:rsid w:val="00580F50"/>
    <w:rsid w:val="005D0790"/>
    <w:rsid w:val="005D38AC"/>
    <w:rsid w:val="005E66A5"/>
    <w:rsid w:val="005E7739"/>
    <w:rsid w:val="00601060"/>
    <w:rsid w:val="00604BB0"/>
    <w:rsid w:val="00615F10"/>
    <w:rsid w:val="0064215F"/>
    <w:rsid w:val="006559EC"/>
    <w:rsid w:val="00684C95"/>
    <w:rsid w:val="00684FD3"/>
    <w:rsid w:val="00692F4F"/>
    <w:rsid w:val="006C32F9"/>
    <w:rsid w:val="006E113C"/>
    <w:rsid w:val="0074488A"/>
    <w:rsid w:val="00757FAF"/>
    <w:rsid w:val="00776645"/>
    <w:rsid w:val="00780B13"/>
    <w:rsid w:val="00780FEC"/>
    <w:rsid w:val="007B3E33"/>
    <w:rsid w:val="007C24D0"/>
    <w:rsid w:val="007C49A1"/>
    <w:rsid w:val="007D0449"/>
    <w:rsid w:val="007F1787"/>
    <w:rsid w:val="008204C6"/>
    <w:rsid w:val="00840816"/>
    <w:rsid w:val="0084574F"/>
    <w:rsid w:val="00846112"/>
    <w:rsid w:val="00861F87"/>
    <w:rsid w:val="00872ACD"/>
    <w:rsid w:val="008A62D1"/>
    <w:rsid w:val="008B7261"/>
    <w:rsid w:val="008B7309"/>
    <w:rsid w:val="008C7CF8"/>
    <w:rsid w:val="008D7B35"/>
    <w:rsid w:val="008E0329"/>
    <w:rsid w:val="008E3F1A"/>
    <w:rsid w:val="00900ADB"/>
    <w:rsid w:val="00917D6D"/>
    <w:rsid w:val="009260C1"/>
    <w:rsid w:val="0095426C"/>
    <w:rsid w:val="00961A19"/>
    <w:rsid w:val="0097376A"/>
    <w:rsid w:val="00973E1B"/>
    <w:rsid w:val="00982DC3"/>
    <w:rsid w:val="00985755"/>
    <w:rsid w:val="009A23CF"/>
    <w:rsid w:val="009D2F27"/>
    <w:rsid w:val="009D4244"/>
    <w:rsid w:val="009E34F9"/>
    <w:rsid w:val="009F7E9F"/>
    <w:rsid w:val="00A07223"/>
    <w:rsid w:val="00A20B12"/>
    <w:rsid w:val="00A43F3D"/>
    <w:rsid w:val="00A479CB"/>
    <w:rsid w:val="00A50183"/>
    <w:rsid w:val="00A742A9"/>
    <w:rsid w:val="00AA37B6"/>
    <w:rsid w:val="00AC3572"/>
    <w:rsid w:val="00AD21C0"/>
    <w:rsid w:val="00AD27BF"/>
    <w:rsid w:val="00AF44D7"/>
    <w:rsid w:val="00B1024E"/>
    <w:rsid w:val="00B179A7"/>
    <w:rsid w:val="00B27978"/>
    <w:rsid w:val="00B349C3"/>
    <w:rsid w:val="00B4118F"/>
    <w:rsid w:val="00B50718"/>
    <w:rsid w:val="00B6094C"/>
    <w:rsid w:val="00B85A28"/>
    <w:rsid w:val="00B85CFF"/>
    <w:rsid w:val="00B94135"/>
    <w:rsid w:val="00B97C90"/>
    <w:rsid w:val="00BA1B54"/>
    <w:rsid w:val="00BE25BC"/>
    <w:rsid w:val="00BE37A5"/>
    <w:rsid w:val="00C064E8"/>
    <w:rsid w:val="00C12291"/>
    <w:rsid w:val="00C25F89"/>
    <w:rsid w:val="00C4491F"/>
    <w:rsid w:val="00C840C4"/>
    <w:rsid w:val="00CA1BF5"/>
    <w:rsid w:val="00CD04C3"/>
    <w:rsid w:val="00CE06E4"/>
    <w:rsid w:val="00CE418B"/>
    <w:rsid w:val="00D10611"/>
    <w:rsid w:val="00D15F0C"/>
    <w:rsid w:val="00D32318"/>
    <w:rsid w:val="00D517D1"/>
    <w:rsid w:val="00D63C82"/>
    <w:rsid w:val="00D91850"/>
    <w:rsid w:val="00D93FB5"/>
    <w:rsid w:val="00D9606A"/>
    <w:rsid w:val="00DB1BBE"/>
    <w:rsid w:val="00DB30C7"/>
    <w:rsid w:val="00DC4A4D"/>
    <w:rsid w:val="00DD7D74"/>
    <w:rsid w:val="00E20823"/>
    <w:rsid w:val="00E2298E"/>
    <w:rsid w:val="00E35FE6"/>
    <w:rsid w:val="00E52BD1"/>
    <w:rsid w:val="00E54D57"/>
    <w:rsid w:val="00E75C2F"/>
    <w:rsid w:val="00E949C7"/>
    <w:rsid w:val="00EA4043"/>
    <w:rsid w:val="00ED5D00"/>
    <w:rsid w:val="00EF2B6E"/>
    <w:rsid w:val="00F03BD5"/>
    <w:rsid w:val="00F313FE"/>
    <w:rsid w:val="00F368E9"/>
    <w:rsid w:val="00F37209"/>
    <w:rsid w:val="00F461E9"/>
    <w:rsid w:val="00F671A2"/>
    <w:rsid w:val="00F72DB4"/>
    <w:rsid w:val="00F742EE"/>
    <w:rsid w:val="00F84696"/>
    <w:rsid w:val="00FD2451"/>
    <w:rsid w:val="00FD2F28"/>
    <w:rsid w:val="00FE2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A2573"/>
  <w15:docId w15:val="{3F8C97D3-8194-EB46-B8C1-85F2A9CE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5B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it-IT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E25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E25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E25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E25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E25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E25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E25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E25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E25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E25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E25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E25BC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E25BC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E25B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E25B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E25B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E25B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E25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E25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E25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5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E25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E25B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E25B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E25B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E25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E25B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E25BC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5BC"/>
  </w:style>
  <w:style w:type="paragraph" w:styleId="Pidipagina">
    <w:name w:val="footer"/>
    <w:basedOn w:val="Normale"/>
    <w:link w:val="PidipaginaCarattere"/>
    <w:uiPriority w:val="99"/>
    <w:unhideWhenUsed/>
    <w:rsid w:val="00BE25BC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5BC"/>
  </w:style>
  <w:style w:type="paragraph" w:styleId="Corpotesto">
    <w:name w:val="Body Text"/>
    <w:basedOn w:val="Normale"/>
    <w:link w:val="CorpotestoCarattere"/>
    <w:uiPriority w:val="1"/>
    <w:qFormat/>
    <w:rsid w:val="00BE25BC"/>
    <w:rPr>
      <w:b/>
      <w:bCs/>
      <w:sz w:val="10"/>
      <w:szCs w:val="1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E25BC"/>
    <w:rPr>
      <w:rFonts w:ascii="Arial" w:eastAsia="Arial" w:hAnsi="Arial" w:cs="Arial"/>
      <w:b/>
      <w:bCs/>
      <w:kern w:val="0"/>
      <w:sz w:val="10"/>
      <w:szCs w:val="10"/>
      <w:lang w:val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E52BD1"/>
    <w:rPr>
      <w:color w:val="467886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52BD1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780B13"/>
    <w:rPr>
      <w:color w:val="666666"/>
    </w:rPr>
  </w:style>
  <w:style w:type="paragraph" w:styleId="NormaleWeb">
    <w:name w:val="Normal (Web)"/>
    <w:basedOn w:val="Normale"/>
    <w:uiPriority w:val="99"/>
    <w:unhideWhenUsed/>
    <w:rsid w:val="00E54D57"/>
    <w:rPr>
      <w:rFonts w:ascii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16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agriglia2-colore11">
    <w:name w:val="Tabella griglia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2-colore41">
    <w:name w:val="Tabella griglia 2 - colore 4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41">
    <w:name w:val="Tabella griglia 4 - colore 4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6acolori-colore11">
    <w:name w:val="Tabella griglia 6 a colori - colore 11"/>
    <w:basedOn w:val="Tabellanormale"/>
    <w:uiPriority w:val="51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griglia7acolori-colore41">
    <w:name w:val="Tabella griglia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customStyle="1" w:styleId="Tabellaelenco2-colore11">
    <w:name w:val="Tabella elenco 2 - colore 11"/>
    <w:basedOn w:val="Tabellanormale"/>
    <w:uiPriority w:val="47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customStyle="1" w:styleId="Tabellaelenco1chiara-colore61">
    <w:name w:val="Tabella elenco 1 chiara - colore 61"/>
    <w:basedOn w:val="Tabellanormale"/>
    <w:uiPriority w:val="46"/>
    <w:rsid w:val="00161CF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customStyle="1" w:styleId="Tabellagriglia7acolori-colore11">
    <w:name w:val="Tabella griglia 7 a colori - colore 11"/>
    <w:basedOn w:val="Tabellanormale"/>
    <w:uiPriority w:val="52"/>
    <w:rsid w:val="00161CF9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customStyle="1" w:styleId="Tabellagriglia6acolori-colore41">
    <w:name w:val="Tabella griglia 6 a colori - colore 41"/>
    <w:basedOn w:val="Tabellanormale"/>
    <w:uiPriority w:val="51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Tabellagriglia5scura-colore11">
    <w:name w:val="Tabella griglia 5 scura - colore 1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customStyle="1" w:styleId="Tabellagriglia5scura-colore41">
    <w:name w:val="Tabella griglia 5 scura - colore 41"/>
    <w:basedOn w:val="Tabellanormale"/>
    <w:uiPriority w:val="50"/>
    <w:rsid w:val="00161CF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customStyle="1" w:styleId="Tabellaelenco7acolori-colore41">
    <w:name w:val="Tabella elenco 7 a colori - colore 41"/>
    <w:basedOn w:val="Tabellanormale"/>
    <w:uiPriority w:val="52"/>
    <w:rsid w:val="00161CF9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F313FE"/>
    <w:rPr>
      <w:color w:val="96607D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3C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3CF"/>
    <w:rPr>
      <w:rFonts w:ascii="Tahoma" w:eastAsia="Arial" w:hAnsi="Tahoma" w:cs="Tahoma"/>
      <w:kern w:val="0"/>
      <w:sz w:val="16"/>
      <w:szCs w:val="16"/>
      <w:lang w:val="it-IT"/>
      <w14:ligatures w14:val="non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61F87"/>
    <w:rPr>
      <w:color w:val="605E5C"/>
      <w:shd w:val="clear" w:color="auto" w:fill="E1DFDD"/>
    </w:rPr>
  </w:style>
  <w:style w:type="paragraph" w:customStyle="1" w:styleId="Standard">
    <w:name w:val="Standard"/>
    <w:rsid w:val="005E66A5"/>
    <w:pPr>
      <w:suppressAutoHyphens/>
      <w:autoSpaceDN w:val="0"/>
      <w:textAlignment w:val="baseline"/>
    </w:pPr>
    <w:rPr>
      <w:rFonts w:ascii="Calibri" w:eastAsia="SimSun" w:hAnsi="Calibri" w:cs="Calibri"/>
      <w:kern w:val="3"/>
      <w:lang w:val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tif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ieTurk\OneDrive%20-%20The%20Eden%20&amp;%20Razzett%20Foundation%20-%20Inspire\Documents\EU%20projects\Successful%20projects\Interreg%20-%20Way%20together\Branding\Template_Letterhead_1_Mal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4F551-30D0-4DF6-936C-AE25C8092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Template_Letterhead_1_Malta</Template>
  <TotalTime>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Ayla</dc:creator>
  <cp:keywords/>
  <dc:description/>
  <cp:lastModifiedBy>Utente</cp:lastModifiedBy>
  <cp:revision>4</cp:revision>
  <dcterms:created xsi:type="dcterms:W3CDTF">2026-01-21T10:31:00Z</dcterms:created>
  <dcterms:modified xsi:type="dcterms:W3CDTF">2026-01-23T12:11:00Z</dcterms:modified>
</cp:coreProperties>
</file>